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07423" w14:textId="71344FAD" w:rsidR="02519C15" w:rsidRPr="00AB62AA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32"/>
          <w:lang w:val="de-CH" w:eastAsia="de-CH"/>
        </w:rPr>
      </w:pPr>
      <w:r w:rsidRPr="00F1585D">
        <w:rPr>
          <w:rFonts w:asciiTheme="minorHAnsi" w:eastAsiaTheme="minorEastAsia" w:hAnsiTheme="minorHAnsi" w:cstheme="minorBidi"/>
          <w:b/>
          <w:bCs/>
          <w:sz w:val="32"/>
          <w:lang w:val="de-CH" w:eastAsia="de-CH"/>
        </w:rPr>
        <w:t xml:space="preserve">Material zu </w:t>
      </w:r>
      <w:r w:rsidRPr="00F1585D">
        <w:rPr>
          <w:rFonts w:asciiTheme="minorHAnsi" w:eastAsiaTheme="minorEastAsia" w:hAnsiTheme="minorHAnsi" w:cstheme="minorBidi"/>
          <w:b/>
          <w:bCs/>
          <w:sz w:val="28"/>
          <w:lang w:val="de-CH" w:eastAsia="de-CH"/>
        </w:rPr>
        <w:t xml:space="preserve">Wörter </w:t>
      </w:r>
      <w:r w:rsidRPr="00F1585D">
        <w:rPr>
          <w:rFonts w:asciiTheme="minorHAnsi" w:eastAsiaTheme="minorEastAsia" w:hAnsiTheme="minorHAnsi" w:cstheme="minorBidi"/>
          <w:b/>
          <w:bCs/>
          <w:sz w:val="32"/>
          <w:lang w:val="de-CH" w:eastAsia="de-CH"/>
        </w:rPr>
        <w:t xml:space="preserve">und Wortschatz </w:t>
      </w:r>
      <w:r w:rsidRPr="00F1585D">
        <w:rPr>
          <w:rFonts w:asciiTheme="minorHAnsi" w:eastAsiaTheme="minorEastAsia" w:hAnsiTheme="minorHAnsi" w:cstheme="minorBidi"/>
          <w:b/>
          <w:bCs/>
          <w:sz w:val="28"/>
          <w:lang w:val="de-CH" w:eastAsia="de-CH"/>
        </w:rPr>
        <w:t>1</w:t>
      </w:r>
      <w:r w:rsidR="00AB62AA">
        <w:rPr>
          <w:rFonts w:asciiTheme="minorHAnsi" w:eastAsiaTheme="minorEastAsia" w:hAnsiTheme="minorHAnsi" w:cstheme="minorBidi"/>
          <w:b/>
          <w:bCs/>
          <w:sz w:val="28"/>
          <w:lang w:val="de-CH" w:eastAsia="de-CH"/>
        </w:rPr>
        <w:br/>
      </w:r>
      <w:r w:rsidRPr="00AB62AA">
        <w:rPr>
          <w:rFonts w:asciiTheme="minorHAnsi" w:eastAsiaTheme="minorEastAsia" w:hAnsiTheme="minorHAnsi" w:cstheme="minorBidi"/>
          <w:b/>
          <w:bCs/>
          <w:sz w:val="32"/>
          <w:lang w:val="de-CH" w:eastAsia="de-CH"/>
        </w:rPr>
        <w:t>Bild-/Wortkarten</w:t>
      </w:r>
    </w:p>
    <w:p w14:paraId="46383650" w14:textId="77777777" w:rsidR="00F1585D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</w:pPr>
    </w:p>
    <w:p w14:paraId="119584F8" w14:textId="7BCB6D97" w:rsidR="02519C15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</w:pPr>
      <w:r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  <w:t>Posten 1</w:t>
      </w:r>
    </w:p>
    <w:p w14:paraId="300271B2" w14:textId="3BA0B437" w:rsidR="05BCB80B" w:rsidRDefault="6B344F00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4E289DA9" wp14:editId="1AC2F247">
            <wp:extent cx="2306074" cy="3306823"/>
            <wp:effectExtent l="0" t="0" r="0" b="0"/>
            <wp:docPr id="1657577997" name="Grafik 165757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575779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74" cy="330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E35035">
        <w:t xml:space="preserve">                       </w:t>
      </w:r>
      <w:r>
        <w:rPr>
          <w:noProof/>
          <w:lang w:val="de-CH" w:eastAsia="de-CH"/>
        </w:rPr>
        <w:drawing>
          <wp:inline distT="0" distB="0" distL="0" distR="0" wp14:anchorId="62B3DF8D" wp14:editId="2E8114F9">
            <wp:extent cx="2266524" cy="3247026"/>
            <wp:effectExtent l="0" t="0" r="0" b="0"/>
            <wp:docPr id="567354595" name="Grafik 56735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6735459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24" cy="324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985CD3">
        <w:t xml:space="preserve">                     </w:t>
      </w:r>
    </w:p>
    <w:p w14:paraId="10AED5B6" w14:textId="58A3D7CF" w:rsidR="6E68C928" w:rsidRDefault="133FBD82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6E4BC4BD" wp14:editId="5856CBDE">
            <wp:extent cx="2267619" cy="3210098"/>
            <wp:effectExtent l="0" t="0" r="0" b="0"/>
            <wp:docPr id="1495087817" name="Grafik 149508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950878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19" cy="32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E0221B">
        <w:t xml:space="preserve">                       </w:t>
      </w:r>
      <w:r w:rsidR="21D52DF3">
        <w:t xml:space="preserve">  </w:t>
      </w:r>
      <w:r w:rsidR="1669E2B0">
        <w:rPr>
          <w:noProof/>
          <w:lang w:val="de-CH" w:eastAsia="de-CH"/>
        </w:rPr>
        <w:drawing>
          <wp:inline distT="0" distB="0" distL="0" distR="0" wp14:anchorId="462C8CD3" wp14:editId="5D0EE15B">
            <wp:extent cx="2142124" cy="3185000"/>
            <wp:effectExtent l="0" t="0" r="0" b="0"/>
            <wp:docPr id="2066038892" name="Grafik 206603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660388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124" cy="3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846E" w14:textId="1E588C1E" w:rsidR="5B4C4D8C" w:rsidRDefault="5B4C4D8C" w:rsidP="5B4C4D8C">
      <w:pPr>
        <w:jc w:val="left"/>
      </w:pPr>
    </w:p>
    <w:p w14:paraId="163730F6" w14:textId="5B71F6A8" w:rsidR="6F45AE4E" w:rsidRDefault="412E4E87" w:rsidP="5B4C4D8C">
      <w:pPr>
        <w:jc w:val="left"/>
      </w:pPr>
      <w:r>
        <w:rPr>
          <w:noProof/>
          <w:lang w:val="de-CH" w:eastAsia="de-CH"/>
        </w:rPr>
        <w:drawing>
          <wp:inline distT="0" distB="0" distL="0" distR="0" wp14:anchorId="3929C079" wp14:editId="43C8BFEB">
            <wp:extent cx="2270337" cy="3295650"/>
            <wp:effectExtent l="0" t="0" r="0" b="0"/>
            <wp:docPr id="1078172750" name="Grafik 107817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781727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3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432F9B">
        <w:t xml:space="preserve">                    </w:t>
      </w:r>
      <w:r w:rsidR="0ACC0FC0">
        <w:rPr>
          <w:noProof/>
          <w:lang w:val="de-CH" w:eastAsia="de-CH"/>
        </w:rPr>
        <w:drawing>
          <wp:inline distT="0" distB="0" distL="0" distR="0" wp14:anchorId="7E5748D1" wp14:editId="2775462C">
            <wp:extent cx="2293189" cy="3263660"/>
            <wp:effectExtent l="0" t="0" r="0" b="0"/>
            <wp:docPr id="666763373" name="Grafik 66676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667633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89" cy="32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432F9B">
        <w:t xml:space="preserve">   </w:t>
      </w:r>
    </w:p>
    <w:p w14:paraId="5DA3340C" w14:textId="78487610" w:rsidR="03CB9B6B" w:rsidRDefault="03CB9B6B" w:rsidP="03CB9B6B">
      <w:pPr>
        <w:jc w:val="left"/>
      </w:pPr>
    </w:p>
    <w:p w14:paraId="51562343" w14:textId="35826DEC" w:rsidR="38737474" w:rsidRDefault="22B7C250" w:rsidP="5B4C4D8C">
      <w:pPr>
        <w:jc w:val="left"/>
      </w:pPr>
      <w:r>
        <w:rPr>
          <w:noProof/>
          <w:lang w:val="de-CH" w:eastAsia="de-CH"/>
        </w:rPr>
        <w:drawing>
          <wp:inline distT="0" distB="0" distL="0" distR="0" wp14:anchorId="38A72676" wp14:editId="0146124E">
            <wp:extent cx="3070442" cy="2524125"/>
            <wp:effectExtent l="0" t="0" r="5715" b="0"/>
            <wp:docPr id="1736603663" name="Grafik 17366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3660366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42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570D" w14:textId="5CD7267D" w:rsidR="5B4C4D8C" w:rsidRDefault="5B4C4D8C" w:rsidP="5B4C4D8C">
      <w:pPr>
        <w:jc w:val="left"/>
      </w:pPr>
    </w:p>
    <w:p w14:paraId="31835D5D" w14:textId="09F8A907" w:rsidR="5B4C4D8C" w:rsidRDefault="5B4C4D8C" w:rsidP="5B4C4D8C">
      <w:pPr>
        <w:jc w:val="left"/>
      </w:pPr>
    </w:p>
    <w:p w14:paraId="385F5934" w14:textId="3DA24A1B" w:rsidR="5B4C4D8C" w:rsidRDefault="5B4C4D8C" w:rsidP="5B4C4D8C">
      <w:pPr>
        <w:jc w:val="left"/>
      </w:pPr>
    </w:p>
    <w:p w14:paraId="7330BA4B" w14:textId="0E248BA6" w:rsidR="5B4C4D8C" w:rsidRDefault="5B4C4D8C" w:rsidP="5B4C4D8C">
      <w:pPr>
        <w:jc w:val="left"/>
      </w:pPr>
    </w:p>
    <w:p w14:paraId="7699226D" w14:textId="06B6F701" w:rsidR="5B4C4D8C" w:rsidRDefault="5B4C4D8C" w:rsidP="5B4C4D8C">
      <w:pPr>
        <w:jc w:val="left"/>
      </w:pPr>
    </w:p>
    <w:p w14:paraId="7DCB3C58" w14:textId="2D057B15" w:rsidR="5B4C4D8C" w:rsidRDefault="5B4C4D8C" w:rsidP="5B4C4D8C">
      <w:pPr>
        <w:jc w:val="left"/>
      </w:pPr>
    </w:p>
    <w:p w14:paraId="01E7BD07" w14:textId="7C93AEFF" w:rsidR="3D41BD71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24"/>
        </w:rPr>
      </w:pPr>
      <w:r>
        <w:rPr>
          <w:rFonts w:asciiTheme="minorHAnsi" w:eastAsiaTheme="minorEastAsia" w:hAnsiTheme="minorHAnsi" w:cstheme="minorBidi"/>
          <w:b/>
          <w:bCs/>
          <w:sz w:val="24"/>
        </w:rPr>
        <w:t>Posten 2</w:t>
      </w:r>
    </w:p>
    <w:p w14:paraId="10E13E88" w14:textId="2D14898F" w:rsidR="70821397" w:rsidRDefault="0F4222E1" w:rsidP="5B4C4D8C">
      <w:pPr>
        <w:jc w:val="left"/>
      </w:pPr>
      <w:r>
        <w:rPr>
          <w:noProof/>
          <w:lang w:val="de-CH" w:eastAsia="de-CH"/>
        </w:rPr>
        <w:drawing>
          <wp:inline distT="0" distB="0" distL="0" distR="0" wp14:anchorId="732E665F" wp14:editId="236CD9D4">
            <wp:extent cx="2303556" cy="3373596"/>
            <wp:effectExtent l="0" t="0" r="0" b="0"/>
            <wp:docPr id="848456507" name="Grafik 848456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4845650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56" cy="337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0ACDAF">
        <w:t xml:space="preserve">                      </w:t>
      </w:r>
      <w:r w:rsidR="291AD518">
        <w:rPr>
          <w:noProof/>
          <w:lang w:val="de-CH" w:eastAsia="de-CH"/>
        </w:rPr>
        <w:drawing>
          <wp:inline distT="0" distB="0" distL="0" distR="0" wp14:anchorId="3CAE84BA" wp14:editId="3A3399A8">
            <wp:extent cx="2272878" cy="3339439"/>
            <wp:effectExtent l="0" t="0" r="0" b="0"/>
            <wp:docPr id="1986083104" name="Grafik 198608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8608310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78" cy="33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FA96" w14:textId="43B0AF9F" w:rsidR="03CB9B6B" w:rsidRDefault="03CB9B6B" w:rsidP="03CB9B6B">
      <w:pPr>
        <w:jc w:val="left"/>
      </w:pPr>
    </w:p>
    <w:p w14:paraId="4DB49267" w14:textId="7325F613" w:rsidR="0406A014" w:rsidRDefault="386F8C59" w:rsidP="5B4C4D8C">
      <w:pPr>
        <w:jc w:val="left"/>
      </w:pPr>
      <w:r>
        <w:rPr>
          <w:noProof/>
          <w:lang w:val="de-CH" w:eastAsia="de-CH"/>
        </w:rPr>
        <w:drawing>
          <wp:inline distT="0" distB="0" distL="0" distR="0" wp14:anchorId="42322520" wp14:editId="67E255AB">
            <wp:extent cx="2301473" cy="3436968"/>
            <wp:effectExtent l="0" t="0" r="0" b="0"/>
            <wp:docPr id="455818626" name="Grafik 4558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73" cy="343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AA1116">
        <w:rPr>
          <w:noProof/>
          <w:lang w:val="de-CH" w:eastAsia="de-CH"/>
        </w:rPr>
        <w:drawing>
          <wp:anchor distT="0" distB="0" distL="114300" distR="114300" simplePos="0" relativeHeight="251657216" behindDoc="0" locked="0" layoutInCell="1" allowOverlap="1" wp14:anchorId="00F4885F" wp14:editId="78DEE3C4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312367" cy="2291054"/>
            <wp:effectExtent l="0" t="0" r="0" b="0"/>
            <wp:wrapSquare wrapText="bothSides"/>
            <wp:docPr id="328995276" name="Grafik 32899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67" cy="229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3852" w14:textId="58AA6FC8" w:rsidR="0406A014" w:rsidRDefault="0406A014" w:rsidP="36AA1116">
      <w:pPr>
        <w:jc w:val="left"/>
      </w:pPr>
    </w:p>
    <w:p w14:paraId="1EE51B73" w14:textId="2C3A811D" w:rsidR="0406A014" w:rsidRDefault="0406A014" w:rsidP="36AA1116">
      <w:pPr>
        <w:jc w:val="left"/>
      </w:pPr>
    </w:p>
    <w:p w14:paraId="1D9804B2" w14:textId="3A5A35FA" w:rsidR="0406A014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</w:pPr>
      <w:r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  <w:t>Posten 3</w:t>
      </w:r>
    </w:p>
    <w:p w14:paraId="58CC1270" w14:textId="03AAA9A2" w:rsidR="715A64E5" w:rsidRDefault="7518D470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04F2E39F" wp14:editId="277FCBE6">
            <wp:extent cx="2883331" cy="2177834"/>
            <wp:effectExtent l="0" t="0" r="0" b="0"/>
            <wp:docPr id="332470045" name="Grafik 33247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24700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31" cy="217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A5D0E6">
        <w:rPr>
          <w:noProof/>
          <w:lang w:val="de-CH" w:eastAsia="de-CH"/>
        </w:rPr>
        <w:drawing>
          <wp:inline distT="0" distB="0" distL="0" distR="0" wp14:anchorId="0D774BE0" wp14:editId="40BEAB68">
            <wp:extent cx="2879693" cy="2191732"/>
            <wp:effectExtent l="0" t="0" r="0" b="0"/>
            <wp:docPr id="1304079504" name="Grafik 130407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0407950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93" cy="219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740E" w14:textId="5C94B9A6" w:rsidR="137E9E18" w:rsidRDefault="46E0CE4E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14D80E89" wp14:editId="6A437103">
            <wp:extent cx="2139043" cy="3139564"/>
            <wp:effectExtent l="0" t="0" r="0" b="3810"/>
            <wp:docPr id="3673414" name="Grafik 367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734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822" cy="31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ABC5E1">
        <w:t xml:space="preserve">                        </w:t>
      </w:r>
      <w:r w:rsidR="2AE340E6">
        <w:rPr>
          <w:noProof/>
          <w:lang w:val="de-CH" w:eastAsia="de-CH"/>
        </w:rPr>
        <w:drawing>
          <wp:inline distT="0" distB="0" distL="0" distR="0" wp14:anchorId="45166EF6" wp14:editId="66A512F6">
            <wp:extent cx="2133600" cy="3027045"/>
            <wp:effectExtent l="0" t="0" r="0" b="1905"/>
            <wp:docPr id="1058592333" name="Grafik 105859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585923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28" cy="30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529B" w14:textId="7F527F35" w:rsidR="00F1585D" w:rsidRDefault="373036D2" w:rsidP="005D242A">
      <w:pPr>
        <w:jc w:val="left"/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</w:pPr>
      <w:r>
        <w:rPr>
          <w:noProof/>
          <w:lang w:val="de-CH" w:eastAsia="de-CH"/>
        </w:rPr>
        <w:drawing>
          <wp:inline distT="0" distB="0" distL="0" distR="0" wp14:anchorId="2F7A7164" wp14:editId="52B415E8">
            <wp:extent cx="2933700" cy="2090261"/>
            <wp:effectExtent l="0" t="0" r="0" b="0"/>
            <wp:docPr id="1982767205" name="Grafik 198276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8276720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AC91D5" w14:textId="5715C9F6" w:rsidR="6D69D914" w:rsidRDefault="00F1585D" w:rsidP="03CB9B6B">
      <w:pPr>
        <w:jc w:val="left"/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</w:pPr>
      <w:r>
        <w:rPr>
          <w:rFonts w:asciiTheme="minorHAnsi" w:eastAsiaTheme="minorEastAsia" w:hAnsiTheme="minorHAnsi" w:cstheme="minorBidi"/>
          <w:b/>
          <w:bCs/>
          <w:sz w:val="24"/>
          <w:lang w:val="de-CH" w:eastAsia="de-CH"/>
        </w:rPr>
        <w:t>Posten 4</w:t>
      </w:r>
    </w:p>
    <w:p w14:paraId="625BC86D" w14:textId="1C70991D" w:rsidR="31B2864D" w:rsidRDefault="2AA3125D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4FF5550C" wp14:editId="71AD020E">
            <wp:extent cx="2450070" cy="3457575"/>
            <wp:effectExtent l="0" t="0" r="0" b="0"/>
            <wp:docPr id="626515654" name="Grafik 62651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2651565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07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B2864D">
        <w:t xml:space="preserve">             </w:t>
      </w:r>
      <w:r>
        <w:rPr>
          <w:noProof/>
          <w:lang w:val="de-CH" w:eastAsia="de-CH"/>
        </w:rPr>
        <w:drawing>
          <wp:inline distT="0" distB="0" distL="0" distR="0" wp14:anchorId="24AD5506" wp14:editId="191BE6BA">
            <wp:extent cx="2441098" cy="3448050"/>
            <wp:effectExtent l="0" t="0" r="0" b="0"/>
            <wp:docPr id="247739134" name="Grafik 24773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77391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9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 wp14:anchorId="122F5B99" wp14:editId="502BDA8B">
            <wp:extent cx="2427611" cy="3429000"/>
            <wp:effectExtent l="0" t="0" r="0" b="0"/>
            <wp:docPr id="72987504" name="Grafik 7298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298750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1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EA99F5">
        <w:t xml:space="preserve">              </w:t>
      </w:r>
      <w:r w:rsidR="1F0C9346">
        <w:rPr>
          <w:noProof/>
          <w:lang w:val="de-CH" w:eastAsia="de-CH"/>
        </w:rPr>
        <w:drawing>
          <wp:inline distT="0" distB="0" distL="0" distR="0" wp14:anchorId="5B6F5031" wp14:editId="270985BD">
            <wp:extent cx="2419350" cy="3432452"/>
            <wp:effectExtent l="0" t="0" r="0" b="0"/>
            <wp:docPr id="328834394" name="Grafik 32883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2883439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3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9D19" w14:textId="1D0B9E7E" w:rsidR="03CB9B6B" w:rsidRDefault="03CB9B6B" w:rsidP="03CB9B6B">
      <w:pPr>
        <w:jc w:val="left"/>
      </w:pPr>
    </w:p>
    <w:p w14:paraId="68C0716B" w14:textId="4812B2BC" w:rsidR="03CB9B6B" w:rsidRDefault="03CB9B6B" w:rsidP="03CB9B6B">
      <w:pPr>
        <w:jc w:val="left"/>
      </w:pPr>
    </w:p>
    <w:p w14:paraId="6C3EC3D8" w14:textId="1099210D" w:rsidR="47F4CF4C" w:rsidRDefault="4B4CE858" w:rsidP="03CB9B6B">
      <w:pPr>
        <w:jc w:val="left"/>
      </w:pPr>
      <w:r>
        <w:rPr>
          <w:noProof/>
          <w:lang w:val="de-CH" w:eastAsia="de-CH"/>
        </w:rPr>
        <w:drawing>
          <wp:inline distT="0" distB="0" distL="0" distR="0" wp14:anchorId="13A195C9" wp14:editId="58588384">
            <wp:extent cx="2430139" cy="3543300"/>
            <wp:effectExtent l="0" t="0" r="0" b="0"/>
            <wp:docPr id="2033302465" name="Grafik 203330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3330246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3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7F4CF4C" w:rsidSect="00AB62AA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2410" w:right="1134" w:bottom="1418" w:left="1418" w:header="1134" w:footer="731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BAE4E22" w16cid:durableId="2435E2E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5D291" w14:textId="77777777" w:rsidR="00E675C1" w:rsidRDefault="00E675C1">
      <w:r>
        <w:separator/>
      </w:r>
    </w:p>
  </w:endnote>
  <w:endnote w:type="continuationSeparator" w:id="0">
    <w:p w14:paraId="36085451" w14:textId="77777777" w:rsidR="00E675C1" w:rsidRDefault="00E675C1">
      <w:r>
        <w:continuationSeparator/>
      </w:r>
    </w:p>
  </w:endnote>
  <w:endnote w:type="continuationNotice" w:id="1">
    <w:p w14:paraId="684F537A" w14:textId="77777777" w:rsidR="00E675C1" w:rsidRDefault="00E675C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6488779"/>
      <w:docPartObj>
        <w:docPartGallery w:val="Page Numbers (Bottom of Page)"/>
        <w:docPartUnique/>
      </w:docPartObj>
    </w:sdtPr>
    <w:sdtEndPr/>
    <w:sdtContent>
      <w:p w14:paraId="4C7E3875" w14:textId="36C588B4" w:rsidR="00C074D1" w:rsidRPr="00C074D1" w:rsidRDefault="00C074D1" w:rsidP="00C074D1">
        <w:pPr>
          <w:pStyle w:val="Fuzeile"/>
          <w:pBdr>
            <w:top w:val="single" w:sz="18" w:space="1" w:color="auto"/>
          </w:pBdr>
          <w:tabs>
            <w:tab w:val="clear" w:pos="9072"/>
            <w:tab w:val="right" w:pos="9354"/>
          </w:tabs>
          <w:jc w:val="left"/>
          <w:rPr>
            <w:noProof/>
            <w:sz w:val="18"/>
            <w:szCs w:val="18"/>
          </w:rPr>
        </w:pPr>
        <w:r w:rsidRPr="2D321F3A">
          <w:rPr>
            <w:sz w:val="18"/>
            <w:szCs w:val="18"/>
          </w:rPr>
          <w:t>Professur für Deutschdidaktik und Mehrsprachigkeit im Kindesalter</w:t>
        </w:r>
        <w:r w:rsidRPr="00606A6B">
          <w:rPr>
            <w:sz w:val="18"/>
            <w:szCs w:val="16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675C1">
          <w:rPr>
            <w:noProof/>
          </w:rPr>
          <w:t>1</w:t>
        </w:r>
        <w:r>
          <w:fldChar w:fldCharType="end"/>
        </w:r>
        <w:r w:rsidRPr="00606A6B">
          <w:rPr>
            <w:sz w:val="18"/>
            <w:szCs w:val="16"/>
          </w:rPr>
          <w:br/>
        </w:r>
        <w:r w:rsidRPr="2D321F3A">
          <w:rPr>
            <w:sz w:val="18"/>
            <w:szCs w:val="18"/>
          </w:rPr>
          <w:t xml:space="preserve">PH FHNW | Institut Kindergarten-/Unterstufe </w:t>
        </w: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9EE40" w14:textId="7D5537A8" w:rsidR="00C04B8A" w:rsidRPr="00C074D1" w:rsidRDefault="00C074D1" w:rsidP="00C074D1">
    <w:pPr>
      <w:pStyle w:val="Fuzeile"/>
      <w:pBdr>
        <w:top w:val="single" w:sz="18" w:space="1" w:color="auto"/>
      </w:pBdr>
      <w:tabs>
        <w:tab w:val="clear" w:pos="9072"/>
        <w:tab w:val="right" w:pos="9354"/>
      </w:tabs>
      <w:jc w:val="left"/>
    </w:pPr>
    <w:r w:rsidRPr="2D321F3A">
      <w:rPr>
        <w:sz w:val="18"/>
        <w:szCs w:val="18"/>
      </w:rPr>
      <w:t>Professur für Deutschdidaktik und Mehrsprachigkeit im Kindesalter</w:t>
    </w:r>
    <w:r w:rsidRPr="00606A6B">
      <w:rPr>
        <w:sz w:val="18"/>
        <w:szCs w:val="16"/>
      </w:rPr>
      <w:tab/>
    </w:r>
    <w:r w:rsidRPr="00606A6B">
      <w:rPr>
        <w:sz w:val="18"/>
        <w:szCs w:val="16"/>
      </w:rPr>
      <w:br/>
    </w:r>
    <w:r w:rsidRPr="2D321F3A">
      <w:rPr>
        <w:sz w:val="18"/>
        <w:szCs w:val="18"/>
      </w:rPr>
      <w:t xml:space="preserve">PH FHNW | Institut Kindergarten-/Unterstufe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0AD88" w14:textId="77777777" w:rsidR="00E675C1" w:rsidRDefault="00E675C1">
      <w:r>
        <w:separator/>
      </w:r>
    </w:p>
  </w:footnote>
  <w:footnote w:type="continuationSeparator" w:id="0">
    <w:p w14:paraId="6A4E261D" w14:textId="77777777" w:rsidR="00E675C1" w:rsidRDefault="00E675C1">
      <w:r>
        <w:continuationSeparator/>
      </w:r>
    </w:p>
  </w:footnote>
  <w:footnote w:type="continuationNotice" w:id="1">
    <w:p w14:paraId="025B271A" w14:textId="77777777" w:rsidR="00E675C1" w:rsidRDefault="00E675C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15D91" w14:textId="5E0F308E" w:rsidR="00C04B8A" w:rsidRDefault="00C04B8A" w:rsidP="00EF396A">
    <w:pPr>
      <w:pStyle w:val="Kopfzeile"/>
      <w:tabs>
        <w:tab w:val="clear" w:pos="4536"/>
        <w:tab w:val="clear" w:pos="9072"/>
        <w:tab w:val="left" w:pos="2360"/>
      </w:tabs>
    </w:pPr>
    <w:r>
      <w:rPr>
        <w:noProof/>
        <w:lang w:val="de-CH" w:eastAsia="de-CH"/>
      </w:rPr>
      <w:drawing>
        <wp:anchor distT="0" distB="0" distL="114300" distR="114300" simplePos="0" relativeHeight="251658242" behindDoc="0" locked="0" layoutInCell="1" allowOverlap="1" wp14:anchorId="6259716A" wp14:editId="2BB22CF3">
          <wp:simplePos x="0" y="0"/>
          <wp:positionH relativeFrom="page">
            <wp:posOffset>637963</wp:posOffset>
          </wp:positionH>
          <wp:positionV relativeFrom="page">
            <wp:posOffset>533188</wp:posOffset>
          </wp:positionV>
          <wp:extent cx="2326640" cy="358775"/>
          <wp:effectExtent l="0" t="0" r="0" b="3175"/>
          <wp:wrapNone/>
          <wp:docPr id="12" name="Bild 1" descr="FHNW_P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358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6F2C3" w14:textId="1438C916" w:rsidR="00C04B8A" w:rsidRDefault="00AB62AA" w:rsidP="00AC3D4E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90" behindDoc="1" locked="0" layoutInCell="1" allowOverlap="1" wp14:anchorId="6187115B" wp14:editId="12F8B082">
          <wp:simplePos x="0" y="0"/>
          <wp:positionH relativeFrom="column">
            <wp:posOffset>5170715</wp:posOffset>
          </wp:positionH>
          <wp:positionV relativeFrom="paragraph">
            <wp:posOffset>-202020</wp:posOffset>
          </wp:positionV>
          <wp:extent cx="918835" cy="691336"/>
          <wp:effectExtent l="0" t="0" r="0" b="0"/>
          <wp:wrapTight wrapText="bothSides">
            <wp:wrapPolygon edited="0">
              <wp:start x="0" y="0"/>
              <wp:lineTo x="0" y="21044"/>
              <wp:lineTo x="21212" y="21044"/>
              <wp:lineTo x="21212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835" cy="691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B8A"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044C23A" wp14:editId="492FB7F1">
          <wp:simplePos x="0" y="0"/>
          <wp:positionH relativeFrom="page">
            <wp:posOffset>629496</wp:posOffset>
          </wp:positionH>
          <wp:positionV relativeFrom="page">
            <wp:posOffset>704426</wp:posOffset>
          </wp:positionV>
          <wp:extent cx="2326640" cy="358775"/>
          <wp:effectExtent l="0" t="0" r="0" b="3175"/>
          <wp:wrapNone/>
          <wp:docPr id="9" name="Bild 1" descr="FHNW_P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358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6C27"/>
    <w:multiLevelType w:val="hybridMultilevel"/>
    <w:tmpl w:val="3962E898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D4ECBE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color w:val="auto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31E34"/>
    <w:multiLevelType w:val="hybridMultilevel"/>
    <w:tmpl w:val="E8F4879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911FF"/>
    <w:multiLevelType w:val="multilevel"/>
    <w:tmpl w:val="03A04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CA558A"/>
    <w:multiLevelType w:val="hybridMultilevel"/>
    <w:tmpl w:val="A500A3C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509B4"/>
    <w:multiLevelType w:val="hybridMultilevel"/>
    <w:tmpl w:val="FFFFFFFF"/>
    <w:lvl w:ilvl="0" w:tplc="F092A6F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442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FE9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0E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24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01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CB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EF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81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D13CEC"/>
    <w:multiLevelType w:val="hybridMultilevel"/>
    <w:tmpl w:val="D592C0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E36BD"/>
    <w:multiLevelType w:val="hybridMultilevel"/>
    <w:tmpl w:val="FFFFFFFF"/>
    <w:lvl w:ilvl="0" w:tplc="3FDC27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663A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DD885F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2AB4F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184F0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FF206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DC7AB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12CCF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EA83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312B1"/>
    <w:multiLevelType w:val="hybridMultilevel"/>
    <w:tmpl w:val="AB346F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6F3F59"/>
    <w:multiLevelType w:val="hybridMultilevel"/>
    <w:tmpl w:val="FD02FD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A1674"/>
    <w:multiLevelType w:val="hybridMultilevel"/>
    <w:tmpl w:val="1EE69F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15D0"/>
    <w:multiLevelType w:val="hybridMultilevel"/>
    <w:tmpl w:val="2F066C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A722B"/>
    <w:multiLevelType w:val="hybridMultilevel"/>
    <w:tmpl w:val="FFFFFFFF"/>
    <w:lvl w:ilvl="0" w:tplc="44469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9E91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B84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21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ECB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7CA7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A43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AB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605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33115"/>
    <w:multiLevelType w:val="hybridMultilevel"/>
    <w:tmpl w:val="DC3A60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71B0C"/>
    <w:multiLevelType w:val="hybridMultilevel"/>
    <w:tmpl w:val="EFE272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D06CA"/>
    <w:multiLevelType w:val="hybridMultilevel"/>
    <w:tmpl w:val="DBAACD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E1DDF"/>
    <w:multiLevelType w:val="hybridMultilevel"/>
    <w:tmpl w:val="55AAF68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C55967"/>
    <w:multiLevelType w:val="hybridMultilevel"/>
    <w:tmpl w:val="036EDA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E0DCB"/>
    <w:multiLevelType w:val="hybridMultilevel"/>
    <w:tmpl w:val="9BCC8472"/>
    <w:lvl w:ilvl="0" w:tplc="0807000F">
      <w:start w:val="1"/>
      <w:numFmt w:val="decimal"/>
      <w:lvlText w:val="%1."/>
      <w:lvlJc w:val="left"/>
      <w:pPr>
        <w:ind w:left="780" w:hanging="360"/>
      </w:pPr>
    </w:lvl>
    <w:lvl w:ilvl="1" w:tplc="08070019" w:tentative="1">
      <w:start w:val="1"/>
      <w:numFmt w:val="lowerLetter"/>
      <w:lvlText w:val="%2."/>
      <w:lvlJc w:val="left"/>
      <w:pPr>
        <w:ind w:left="1500" w:hanging="360"/>
      </w:pPr>
    </w:lvl>
    <w:lvl w:ilvl="2" w:tplc="0807001B" w:tentative="1">
      <w:start w:val="1"/>
      <w:numFmt w:val="lowerRoman"/>
      <w:lvlText w:val="%3."/>
      <w:lvlJc w:val="right"/>
      <w:pPr>
        <w:ind w:left="2220" w:hanging="180"/>
      </w:pPr>
    </w:lvl>
    <w:lvl w:ilvl="3" w:tplc="0807000F" w:tentative="1">
      <w:start w:val="1"/>
      <w:numFmt w:val="decimal"/>
      <w:lvlText w:val="%4."/>
      <w:lvlJc w:val="left"/>
      <w:pPr>
        <w:ind w:left="2940" w:hanging="360"/>
      </w:pPr>
    </w:lvl>
    <w:lvl w:ilvl="4" w:tplc="08070019" w:tentative="1">
      <w:start w:val="1"/>
      <w:numFmt w:val="lowerLetter"/>
      <w:lvlText w:val="%5."/>
      <w:lvlJc w:val="left"/>
      <w:pPr>
        <w:ind w:left="3660" w:hanging="360"/>
      </w:pPr>
    </w:lvl>
    <w:lvl w:ilvl="5" w:tplc="0807001B" w:tentative="1">
      <w:start w:val="1"/>
      <w:numFmt w:val="lowerRoman"/>
      <w:lvlText w:val="%6."/>
      <w:lvlJc w:val="right"/>
      <w:pPr>
        <w:ind w:left="4380" w:hanging="180"/>
      </w:pPr>
    </w:lvl>
    <w:lvl w:ilvl="6" w:tplc="0807000F" w:tentative="1">
      <w:start w:val="1"/>
      <w:numFmt w:val="decimal"/>
      <w:lvlText w:val="%7."/>
      <w:lvlJc w:val="left"/>
      <w:pPr>
        <w:ind w:left="5100" w:hanging="360"/>
      </w:pPr>
    </w:lvl>
    <w:lvl w:ilvl="7" w:tplc="08070019" w:tentative="1">
      <w:start w:val="1"/>
      <w:numFmt w:val="lowerLetter"/>
      <w:lvlText w:val="%8."/>
      <w:lvlJc w:val="left"/>
      <w:pPr>
        <w:ind w:left="5820" w:hanging="360"/>
      </w:pPr>
    </w:lvl>
    <w:lvl w:ilvl="8" w:tplc="08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63865A77"/>
    <w:multiLevelType w:val="hybridMultilevel"/>
    <w:tmpl w:val="053050A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0464E"/>
    <w:multiLevelType w:val="hybridMultilevel"/>
    <w:tmpl w:val="D19263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01DA0"/>
    <w:multiLevelType w:val="hybridMultilevel"/>
    <w:tmpl w:val="839C896E"/>
    <w:lvl w:ilvl="0" w:tplc="E05C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03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0EA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4A8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81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807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88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88F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00B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E2219"/>
    <w:multiLevelType w:val="hybridMultilevel"/>
    <w:tmpl w:val="94C4C6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03040"/>
    <w:multiLevelType w:val="hybridMultilevel"/>
    <w:tmpl w:val="D30AB830"/>
    <w:lvl w:ilvl="0" w:tplc="7EEC803A">
      <w:start w:val="1"/>
      <w:numFmt w:val="bullet"/>
      <w:pStyle w:val="Aufzhlung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E80805"/>
    <w:multiLevelType w:val="hybridMultilevel"/>
    <w:tmpl w:val="C86C4FE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B50F7"/>
    <w:multiLevelType w:val="hybridMultilevel"/>
    <w:tmpl w:val="ADD2C7FE"/>
    <w:lvl w:ilvl="0" w:tplc="08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4"/>
  </w:num>
  <w:num w:numId="4">
    <w:abstractNumId w:val="17"/>
  </w:num>
  <w:num w:numId="5">
    <w:abstractNumId w:val="14"/>
  </w:num>
  <w:num w:numId="6">
    <w:abstractNumId w:val="13"/>
  </w:num>
  <w:num w:numId="7">
    <w:abstractNumId w:val="23"/>
  </w:num>
  <w:num w:numId="8">
    <w:abstractNumId w:val="21"/>
  </w:num>
  <w:num w:numId="9">
    <w:abstractNumId w:val="10"/>
  </w:num>
  <w:num w:numId="10">
    <w:abstractNumId w:val="0"/>
  </w:num>
  <w:num w:numId="11">
    <w:abstractNumId w:val="19"/>
  </w:num>
  <w:num w:numId="12">
    <w:abstractNumId w:val="3"/>
  </w:num>
  <w:num w:numId="13">
    <w:abstractNumId w:val="5"/>
  </w:num>
  <w:num w:numId="14">
    <w:abstractNumId w:val="1"/>
  </w:num>
  <w:num w:numId="15">
    <w:abstractNumId w:val="8"/>
  </w:num>
  <w:num w:numId="16">
    <w:abstractNumId w:val="9"/>
  </w:num>
  <w:num w:numId="17">
    <w:abstractNumId w:val="16"/>
  </w:num>
  <w:num w:numId="18">
    <w:abstractNumId w:val="18"/>
  </w:num>
  <w:num w:numId="19">
    <w:abstractNumId w:val="1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  <w:lvlOverride w:ilvl="0">
      <w:startOverride w:val="4"/>
    </w:lvlOverride>
    <w:lvlOverride w:ilvl="1">
      <w:startOverride w:val="1"/>
    </w:lvlOverride>
  </w:num>
  <w:num w:numId="25">
    <w:abstractNumId w:val="2"/>
    <w:lvlOverride w:ilvl="0">
      <w:startOverride w:val="4"/>
    </w:lvlOverride>
    <w:lvlOverride w:ilvl="1">
      <w:startOverride w:val="1"/>
    </w:lvlOverride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11"/>
  </w:num>
  <w:num w:numId="36">
    <w:abstractNumId w:val="6"/>
  </w:num>
  <w:num w:numId="37">
    <w:abstractNumId w:val="4"/>
  </w:num>
  <w:num w:numId="38">
    <w:abstractNumId w:val="7"/>
  </w:num>
  <w:num w:numId="39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36"/>
    <w:rsid w:val="00000431"/>
    <w:rsid w:val="000020AA"/>
    <w:rsid w:val="00010314"/>
    <w:rsid w:val="00012572"/>
    <w:rsid w:val="00015249"/>
    <w:rsid w:val="00021477"/>
    <w:rsid w:val="00027EC4"/>
    <w:rsid w:val="00030041"/>
    <w:rsid w:val="00036C14"/>
    <w:rsid w:val="00036DBC"/>
    <w:rsid w:val="000402DA"/>
    <w:rsid w:val="00040B65"/>
    <w:rsid w:val="00047EE4"/>
    <w:rsid w:val="00052108"/>
    <w:rsid w:val="00052388"/>
    <w:rsid w:val="000528E9"/>
    <w:rsid w:val="00056A2F"/>
    <w:rsid w:val="00056B41"/>
    <w:rsid w:val="00057F6C"/>
    <w:rsid w:val="00060F56"/>
    <w:rsid w:val="00061705"/>
    <w:rsid w:val="00061FA0"/>
    <w:rsid w:val="000631C5"/>
    <w:rsid w:val="00064958"/>
    <w:rsid w:val="00067039"/>
    <w:rsid w:val="00070F97"/>
    <w:rsid w:val="00071A70"/>
    <w:rsid w:val="00074314"/>
    <w:rsid w:val="000760F9"/>
    <w:rsid w:val="00076B43"/>
    <w:rsid w:val="00082805"/>
    <w:rsid w:val="00083931"/>
    <w:rsid w:val="0008480E"/>
    <w:rsid w:val="00085180"/>
    <w:rsid w:val="000875B1"/>
    <w:rsid w:val="00091252"/>
    <w:rsid w:val="00093262"/>
    <w:rsid w:val="00094DAC"/>
    <w:rsid w:val="00095982"/>
    <w:rsid w:val="000A33A9"/>
    <w:rsid w:val="000A625C"/>
    <w:rsid w:val="000B0DF7"/>
    <w:rsid w:val="000B0E5E"/>
    <w:rsid w:val="000B284A"/>
    <w:rsid w:val="000B5DDB"/>
    <w:rsid w:val="000B6C93"/>
    <w:rsid w:val="000B7B8E"/>
    <w:rsid w:val="000C1D7B"/>
    <w:rsid w:val="000C44B4"/>
    <w:rsid w:val="000C6AC0"/>
    <w:rsid w:val="000D013A"/>
    <w:rsid w:val="000D782C"/>
    <w:rsid w:val="000E22D5"/>
    <w:rsid w:val="000E405E"/>
    <w:rsid w:val="000F0553"/>
    <w:rsid w:val="000F130E"/>
    <w:rsid w:val="000F3D0B"/>
    <w:rsid w:val="000F4623"/>
    <w:rsid w:val="001008B2"/>
    <w:rsid w:val="00103956"/>
    <w:rsid w:val="0010475E"/>
    <w:rsid w:val="0011223A"/>
    <w:rsid w:val="00117887"/>
    <w:rsid w:val="001220C8"/>
    <w:rsid w:val="001230B8"/>
    <w:rsid w:val="001432F4"/>
    <w:rsid w:val="001467F9"/>
    <w:rsid w:val="00147F86"/>
    <w:rsid w:val="0015379D"/>
    <w:rsid w:val="0016001B"/>
    <w:rsid w:val="0016071D"/>
    <w:rsid w:val="001633D7"/>
    <w:rsid w:val="001667DA"/>
    <w:rsid w:val="0016754D"/>
    <w:rsid w:val="001760E1"/>
    <w:rsid w:val="0017755A"/>
    <w:rsid w:val="00180FA5"/>
    <w:rsid w:val="0018403D"/>
    <w:rsid w:val="00184E02"/>
    <w:rsid w:val="001858D8"/>
    <w:rsid w:val="00191C34"/>
    <w:rsid w:val="0019575C"/>
    <w:rsid w:val="001A19FD"/>
    <w:rsid w:val="001A4A4A"/>
    <w:rsid w:val="001A7B89"/>
    <w:rsid w:val="001B2437"/>
    <w:rsid w:val="001B445F"/>
    <w:rsid w:val="001B5D6E"/>
    <w:rsid w:val="001C03C2"/>
    <w:rsid w:val="001C2DE9"/>
    <w:rsid w:val="001C31FC"/>
    <w:rsid w:val="001D030A"/>
    <w:rsid w:val="001D3C71"/>
    <w:rsid w:val="001D6699"/>
    <w:rsid w:val="001E0DDF"/>
    <w:rsid w:val="001E0E8B"/>
    <w:rsid w:val="001E4350"/>
    <w:rsid w:val="001F0840"/>
    <w:rsid w:val="001F5798"/>
    <w:rsid w:val="001F648E"/>
    <w:rsid w:val="0020110D"/>
    <w:rsid w:val="00202DBD"/>
    <w:rsid w:val="00202F68"/>
    <w:rsid w:val="00203EC9"/>
    <w:rsid w:val="002110BA"/>
    <w:rsid w:val="00212A00"/>
    <w:rsid w:val="00213FEF"/>
    <w:rsid w:val="002177C4"/>
    <w:rsid w:val="002206D2"/>
    <w:rsid w:val="00231D52"/>
    <w:rsid w:val="00232AD6"/>
    <w:rsid w:val="00233405"/>
    <w:rsid w:val="0023649A"/>
    <w:rsid w:val="00241DFD"/>
    <w:rsid w:val="0024535A"/>
    <w:rsid w:val="0024648C"/>
    <w:rsid w:val="00246723"/>
    <w:rsid w:val="00247AE5"/>
    <w:rsid w:val="00256B7E"/>
    <w:rsid w:val="002578F4"/>
    <w:rsid w:val="002700BC"/>
    <w:rsid w:val="00274650"/>
    <w:rsid w:val="00275EBB"/>
    <w:rsid w:val="00280A22"/>
    <w:rsid w:val="002817B0"/>
    <w:rsid w:val="00286B83"/>
    <w:rsid w:val="00291BD1"/>
    <w:rsid w:val="00296260"/>
    <w:rsid w:val="002964A3"/>
    <w:rsid w:val="00296C5C"/>
    <w:rsid w:val="00297FB2"/>
    <w:rsid w:val="002A1093"/>
    <w:rsid w:val="002A2FF6"/>
    <w:rsid w:val="002A34B1"/>
    <w:rsid w:val="002B1A49"/>
    <w:rsid w:val="002B4F89"/>
    <w:rsid w:val="002C3675"/>
    <w:rsid w:val="002C3822"/>
    <w:rsid w:val="002D20A0"/>
    <w:rsid w:val="002D5468"/>
    <w:rsid w:val="002E0016"/>
    <w:rsid w:val="002E3AA3"/>
    <w:rsid w:val="002F05D4"/>
    <w:rsid w:val="002F393C"/>
    <w:rsid w:val="003041E5"/>
    <w:rsid w:val="00311EF5"/>
    <w:rsid w:val="00314F10"/>
    <w:rsid w:val="00316D30"/>
    <w:rsid w:val="003242D9"/>
    <w:rsid w:val="003264F6"/>
    <w:rsid w:val="0033055D"/>
    <w:rsid w:val="00333C09"/>
    <w:rsid w:val="0034410C"/>
    <w:rsid w:val="00350E41"/>
    <w:rsid w:val="003533C7"/>
    <w:rsid w:val="00353E4D"/>
    <w:rsid w:val="00357A54"/>
    <w:rsid w:val="00362388"/>
    <w:rsid w:val="0037191E"/>
    <w:rsid w:val="0037294C"/>
    <w:rsid w:val="00375BB2"/>
    <w:rsid w:val="00376EE4"/>
    <w:rsid w:val="00385DAA"/>
    <w:rsid w:val="0038729B"/>
    <w:rsid w:val="003876AC"/>
    <w:rsid w:val="00393FF5"/>
    <w:rsid w:val="00394268"/>
    <w:rsid w:val="00395DF3"/>
    <w:rsid w:val="00397C82"/>
    <w:rsid w:val="003A0BF0"/>
    <w:rsid w:val="003A2969"/>
    <w:rsid w:val="003A728F"/>
    <w:rsid w:val="003A75C6"/>
    <w:rsid w:val="003B1212"/>
    <w:rsid w:val="003B14C8"/>
    <w:rsid w:val="003B2F5F"/>
    <w:rsid w:val="003B38EA"/>
    <w:rsid w:val="003B3CD2"/>
    <w:rsid w:val="003B3D73"/>
    <w:rsid w:val="003B5D03"/>
    <w:rsid w:val="003C1204"/>
    <w:rsid w:val="003C15C1"/>
    <w:rsid w:val="003D04F6"/>
    <w:rsid w:val="003D29B3"/>
    <w:rsid w:val="003D3ADE"/>
    <w:rsid w:val="003D3C97"/>
    <w:rsid w:val="003E093A"/>
    <w:rsid w:val="003E0B97"/>
    <w:rsid w:val="003E6C5F"/>
    <w:rsid w:val="003E7083"/>
    <w:rsid w:val="003F02D1"/>
    <w:rsid w:val="003F5C5D"/>
    <w:rsid w:val="004027CD"/>
    <w:rsid w:val="004039E8"/>
    <w:rsid w:val="0041062D"/>
    <w:rsid w:val="00413AFB"/>
    <w:rsid w:val="004231E0"/>
    <w:rsid w:val="0043242D"/>
    <w:rsid w:val="00432E4A"/>
    <w:rsid w:val="0043380B"/>
    <w:rsid w:val="004341B5"/>
    <w:rsid w:val="004415B3"/>
    <w:rsid w:val="00441CD9"/>
    <w:rsid w:val="0044A03D"/>
    <w:rsid w:val="00450005"/>
    <w:rsid w:val="00471174"/>
    <w:rsid w:val="00471AD7"/>
    <w:rsid w:val="00472182"/>
    <w:rsid w:val="0047229B"/>
    <w:rsid w:val="004765AB"/>
    <w:rsid w:val="00476E32"/>
    <w:rsid w:val="00481803"/>
    <w:rsid w:val="004902D5"/>
    <w:rsid w:val="00490848"/>
    <w:rsid w:val="004933A2"/>
    <w:rsid w:val="00497456"/>
    <w:rsid w:val="004A185D"/>
    <w:rsid w:val="004A3F63"/>
    <w:rsid w:val="004A5ABE"/>
    <w:rsid w:val="004A73DE"/>
    <w:rsid w:val="004B239C"/>
    <w:rsid w:val="004B3A7F"/>
    <w:rsid w:val="004B4199"/>
    <w:rsid w:val="004C0976"/>
    <w:rsid w:val="004C0CA1"/>
    <w:rsid w:val="004C1BFA"/>
    <w:rsid w:val="004C1F06"/>
    <w:rsid w:val="004C52D5"/>
    <w:rsid w:val="004D01A9"/>
    <w:rsid w:val="004D13E5"/>
    <w:rsid w:val="004D157F"/>
    <w:rsid w:val="004D3162"/>
    <w:rsid w:val="004D5775"/>
    <w:rsid w:val="004D60FE"/>
    <w:rsid w:val="004E6AAA"/>
    <w:rsid w:val="004E7336"/>
    <w:rsid w:val="004F77EA"/>
    <w:rsid w:val="005025ED"/>
    <w:rsid w:val="00510904"/>
    <w:rsid w:val="005209D6"/>
    <w:rsid w:val="00521D6B"/>
    <w:rsid w:val="00535C41"/>
    <w:rsid w:val="005404D1"/>
    <w:rsid w:val="00547502"/>
    <w:rsid w:val="005475D1"/>
    <w:rsid w:val="00547DD5"/>
    <w:rsid w:val="00560138"/>
    <w:rsid w:val="00563C97"/>
    <w:rsid w:val="00567906"/>
    <w:rsid w:val="00570505"/>
    <w:rsid w:val="005747BB"/>
    <w:rsid w:val="00574DB0"/>
    <w:rsid w:val="00580E99"/>
    <w:rsid w:val="005923E4"/>
    <w:rsid w:val="00593706"/>
    <w:rsid w:val="00596723"/>
    <w:rsid w:val="00597351"/>
    <w:rsid w:val="005A2073"/>
    <w:rsid w:val="005D1081"/>
    <w:rsid w:val="005D242A"/>
    <w:rsid w:val="005D3BAF"/>
    <w:rsid w:val="005D4DEC"/>
    <w:rsid w:val="005E204E"/>
    <w:rsid w:val="005E4D2D"/>
    <w:rsid w:val="005F49E4"/>
    <w:rsid w:val="00604A86"/>
    <w:rsid w:val="00606A6B"/>
    <w:rsid w:val="0060741F"/>
    <w:rsid w:val="00614696"/>
    <w:rsid w:val="00615BF2"/>
    <w:rsid w:val="00616098"/>
    <w:rsid w:val="006170B2"/>
    <w:rsid w:val="00617494"/>
    <w:rsid w:val="00617730"/>
    <w:rsid w:val="0062160B"/>
    <w:rsid w:val="0062222D"/>
    <w:rsid w:val="00623E0F"/>
    <w:rsid w:val="0062633B"/>
    <w:rsid w:val="006277EF"/>
    <w:rsid w:val="0063098D"/>
    <w:rsid w:val="0063192C"/>
    <w:rsid w:val="00632FAD"/>
    <w:rsid w:val="00636E1C"/>
    <w:rsid w:val="00637AF5"/>
    <w:rsid w:val="00642220"/>
    <w:rsid w:val="00650269"/>
    <w:rsid w:val="00652201"/>
    <w:rsid w:val="006524E6"/>
    <w:rsid w:val="0065420E"/>
    <w:rsid w:val="00654E55"/>
    <w:rsid w:val="0065545F"/>
    <w:rsid w:val="00662BD7"/>
    <w:rsid w:val="00663957"/>
    <w:rsid w:val="00666198"/>
    <w:rsid w:val="00671B4A"/>
    <w:rsid w:val="006769E6"/>
    <w:rsid w:val="00677DDC"/>
    <w:rsid w:val="00680F72"/>
    <w:rsid w:val="00684351"/>
    <w:rsid w:val="00693322"/>
    <w:rsid w:val="006938FA"/>
    <w:rsid w:val="00693A6C"/>
    <w:rsid w:val="006A4A67"/>
    <w:rsid w:val="006B4630"/>
    <w:rsid w:val="006B5B99"/>
    <w:rsid w:val="006B5E73"/>
    <w:rsid w:val="006B6FE6"/>
    <w:rsid w:val="006B7887"/>
    <w:rsid w:val="006C46B3"/>
    <w:rsid w:val="006C569E"/>
    <w:rsid w:val="006C5FDD"/>
    <w:rsid w:val="006C6C28"/>
    <w:rsid w:val="006D2C1B"/>
    <w:rsid w:val="006D68B0"/>
    <w:rsid w:val="006E337C"/>
    <w:rsid w:val="006F4E9A"/>
    <w:rsid w:val="00701F20"/>
    <w:rsid w:val="00707301"/>
    <w:rsid w:val="00710AD6"/>
    <w:rsid w:val="007129C7"/>
    <w:rsid w:val="007147EA"/>
    <w:rsid w:val="007153D3"/>
    <w:rsid w:val="00733571"/>
    <w:rsid w:val="0073444C"/>
    <w:rsid w:val="00734DF1"/>
    <w:rsid w:val="007410CC"/>
    <w:rsid w:val="007421F5"/>
    <w:rsid w:val="007450E0"/>
    <w:rsid w:val="007466F4"/>
    <w:rsid w:val="00746C77"/>
    <w:rsid w:val="00752685"/>
    <w:rsid w:val="00762932"/>
    <w:rsid w:val="00766094"/>
    <w:rsid w:val="00767225"/>
    <w:rsid w:val="00767719"/>
    <w:rsid w:val="0077502E"/>
    <w:rsid w:val="00775F88"/>
    <w:rsid w:val="00777100"/>
    <w:rsid w:val="007773A9"/>
    <w:rsid w:val="007814F5"/>
    <w:rsid w:val="00781A9B"/>
    <w:rsid w:val="00782C5B"/>
    <w:rsid w:val="00784DD7"/>
    <w:rsid w:val="0078D87F"/>
    <w:rsid w:val="00791C23"/>
    <w:rsid w:val="007A099D"/>
    <w:rsid w:val="007A5C6F"/>
    <w:rsid w:val="007B177E"/>
    <w:rsid w:val="007B6C2C"/>
    <w:rsid w:val="007C2357"/>
    <w:rsid w:val="007C4380"/>
    <w:rsid w:val="007C505C"/>
    <w:rsid w:val="007C65BD"/>
    <w:rsid w:val="007D04CB"/>
    <w:rsid w:val="007D17FB"/>
    <w:rsid w:val="007E72CD"/>
    <w:rsid w:val="007F62BC"/>
    <w:rsid w:val="00804D7F"/>
    <w:rsid w:val="00806186"/>
    <w:rsid w:val="00806EE5"/>
    <w:rsid w:val="00810D3F"/>
    <w:rsid w:val="00811A65"/>
    <w:rsid w:val="00813A1E"/>
    <w:rsid w:val="00815911"/>
    <w:rsid w:val="00824DB7"/>
    <w:rsid w:val="00832D82"/>
    <w:rsid w:val="00834005"/>
    <w:rsid w:val="00834868"/>
    <w:rsid w:val="00837FAB"/>
    <w:rsid w:val="0084010A"/>
    <w:rsid w:val="00842073"/>
    <w:rsid w:val="00843F2E"/>
    <w:rsid w:val="00852493"/>
    <w:rsid w:val="0085341F"/>
    <w:rsid w:val="00853CA2"/>
    <w:rsid w:val="0086738F"/>
    <w:rsid w:val="00873DC8"/>
    <w:rsid w:val="00876278"/>
    <w:rsid w:val="00881B80"/>
    <w:rsid w:val="00884882"/>
    <w:rsid w:val="008859C7"/>
    <w:rsid w:val="00885A56"/>
    <w:rsid w:val="008928A4"/>
    <w:rsid w:val="008A5B31"/>
    <w:rsid w:val="008B25D5"/>
    <w:rsid w:val="008B5113"/>
    <w:rsid w:val="008B5A90"/>
    <w:rsid w:val="008C0F79"/>
    <w:rsid w:val="008C26C8"/>
    <w:rsid w:val="008C54BE"/>
    <w:rsid w:val="008D2D0D"/>
    <w:rsid w:val="008D2F42"/>
    <w:rsid w:val="008D3534"/>
    <w:rsid w:val="008D3AA8"/>
    <w:rsid w:val="008E0D8C"/>
    <w:rsid w:val="008F776E"/>
    <w:rsid w:val="008F77BE"/>
    <w:rsid w:val="00901281"/>
    <w:rsid w:val="00910679"/>
    <w:rsid w:val="00917937"/>
    <w:rsid w:val="00935AF5"/>
    <w:rsid w:val="00935F8E"/>
    <w:rsid w:val="00937CCF"/>
    <w:rsid w:val="009418C9"/>
    <w:rsid w:val="0094548E"/>
    <w:rsid w:val="009473DE"/>
    <w:rsid w:val="00950651"/>
    <w:rsid w:val="009518D9"/>
    <w:rsid w:val="00953BB1"/>
    <w:rsid w:val="0095554A"/>
    <w:rsid w:val="00956E86"/>
    <w:rsid w:val="0095734E"/>
    <w:rsid w:val="0095DD34"/>
    <w:rsid w:val="00967663"/>
    <w:rsid w:val="009770A5"/>
    <w:rsid w:val="009809A8"/>
    <w:rsid w:val="00980CCF"/>
    <w:rsid w:val="009820D1"/>
    <w:rsid w:val="00991F13"/>
    <w:rsid w:val="009946DE"/>
    <w:rsid w:val="009970A8"/>
    <w:rsid w:val="009A1108"/>
    <w:rsid w:val="009B5CEB"/>
    <w:rsid w:val="009B65BD"/>
    <w:rsid w:val="009B766D"/>
    <w:rsid w:val="009C0596"/>
    <w:rsid w:val="009C0E72"/>
    <w:rsid w:val="009C2797"/>
    <w:rsid w:val="009C347F"/>
    <w:rsid w:val="009C36E6"/>
    <w:rsid w:val="009C3CF5"/>
    <w:rsid w:val="009D0E1C"/>
    <w:rsid w:val="009D1F50"/>
    <w:rsid w:val="009D3AC0"/>
    <w:rsid w:val="009F103E"/>
    <w:rsid w:val="009F426D"/>
    <w:rsid w:val="009F5BD0"/>
    <w:rsid w:val="009F65D9"/>
    <w:rsid w:val="009F6A53"/>
    <w:rsid w:val="009F718B"/>
    <w:rsid w:val="009F718C"/>
    <w:rsid w:val="00A00B20"/>
    <w:rsid w:val="00A01681"/>
    <w:rsid w:val="00A10DC5"/>
    <w:rsid w:val="00A12118"/>
    <w:rsid w:val="00A1367A"/>
    <w:rsid w:val="00A16407"/>
    <w:rsid w:val="00A17D6E"/>
    <w:rsid w:val="00A20E8C"/>
    <w:rsid w:val="00A22DAC"/>
    <w:rsid w:val="00A2526C"/>
    <w:rsid w:val="00A272C6"/>
    <w:rsid w:val="00A34ACE"/>
    <w:rsid w:val="00A34ECD"/>
    <w:rsid w:val="00A3515D"/>
    <w:rsid w:val="00A37B73"/>
    <w:rsid w:val="00A40978"/>
    <w:rsid w:val="00A42B80"/>
    <w:rsid w:val="00A42E88"/>
    <w:rsid w:val="00A46A5B"/>
    <w:rsid w:val="00A531AA"/>
    <w:rsid w:val="00A5438A"/>
    <w:rsid w:val="00A555F4"/>
    <w:rsid w:val="00A56471"/>
    <w:rsid w:val="00A60511"/>
    <w:rsid w:val="00A64256"/>
    <w:rsid w:val="00A65640"/>
    <w:rsid w:val="00A70AFE"/>
    <w:rsid w:val="00A7250A"/>
    <w:rsid w:val="00A72E55"/>
    <w:rsid w:val="00A73D4D"/>
    <w:rsid w:val="00A77875"/>
    <w:rsid w:val="00A8572A"/>
    <w:rsid w:val="00A86CD4"/>
    <w:rsid w:val="00A91798"/>
    <w:rsid w:val="00A92C5E"/>
    <w:rsid w:val="00A946C2"/>
    <w:rsid w:val="00AA0C78"/>
    <w:rsid w:val="00AA1195"/>
    <w:rsid w:val="00AA7FDC"/>
    <w:rsid w:val="00AB0B43"/>
    <w:rsid w:val="00AB0C42"/>
    <w:rsid w:val="00AB0EB2"/>
    <w:rsid w:val="00AB11EC"/>
    <w:rsid w:val="00AB33C8"/>
    <w:rsid w:val="00AB6104"/>
    <w:rsid w:val="00AB62AA"/>
    <w:rsid w:val="00AB6B18"/>
    <w:rsid w:val="00AB7D75"/>
    <w:rsid w:val="00AC1BBD"/>
    <w:rsid w:val="00AC3D4E"/>
    <w:rsid w:val="00AC462D"/>
    <w:rsid w:val="00AD371C"/>
    <w:rsid w:val="00AE2035"/>
    <w:rsid w:val="00AE227B"/>
    <w:rsid w:val="00AE278F"/>
    <w:rsid w:val="00AE463B"/>
    <w:rsid w:val="00AE5575"/>
    <w:rsid w:val="00AF63A3"/>
    <w:rsid w:val="00B0349D"/>
    <w:rsid w:val="00B06F4B"/>
    <w:rsid w:val="00B1049A"/>
    <w:rsid w:val="00B152FA"/>
    <w:rsid w:val="00B15F4D"/>
    <w:rsid w:val="00B1791F"/>
    <w:rsid w:val="00B215C4"/>
    <w:rsid w:val="00B242D3"/>
    <w:rsid w:val="00B25CE1"/>
    <w:rsid w:val="00B30245"/>
    <w:rsid w:val="00B317FE"/>
    <w:rsid w:val="00B361D4"/>
    <w:rsid w:val="00B37111"/>
    <w:rsid w:val="00B37238"/>
    <w:rsid w:val="00B41AE7"/>
    <w:rsid w:val="00B42572"/>
    <w:rsid w:val="00B467F1"/>
    <w:rsid w:val="00B51C42"/>
    <w:rsid w:val="00B52878"/>
    <w:rsid w:val="00B578C8"/>
    <w:rsid w:val="00B63FB4"/>
    <w:rsid w:val="00B6696D"/>
    <w:rsid w:val="00B713F4"/>
    <w:rsid w:val="00B71C7C"/>
    <w:rsid w:val="00B81100"/>
    <w:rsid w:val="00B84F80"/>
    <w:rsid w:val="00B85604"/>
    <w:rsid w:val="00B866F0"/>
    <w:rsid w:val="00B90DE9"/>
    <w:rsid w:val="00B92880"/>
    <w:rsid w:val="00B94816"/>
    <w:rsid w:val="00B948FE"/>
    <w:rsid w:val="00B954F9"/>
    <w:rsid w:val="00BA059C"/>
    <w:rsid w:val="00BA099C"/>
    <w:rsid w:val="00BA149B"/>
    <w:rsid w:val="00BA5388"/>
    <w:rsid w:val="00BA6C7D"/>
    <w:rsid w:val="00BA7056"/>
    <w:rsid w:val="00BB3041"/>
    <w:rsid w:val="00BB57C8"/>
    <w:rsid w:val="00BC11BD"/>
    <w:rsid w:val="00BC49EB"/>
    <w:rsid w:val="00BC5C39"/>
    <w:rsid w:val="00BD3F1C"/>
    <w:rsid w:val="00BD5CA2"/>
    <w:rsid w:val="00BD78BE"/>
    <w:rsid w:val="00BE1A46"/>
    <w:rsid w:val="00BE1C1F"/>
    <w:rsid w:val="00BE242C"/>
    <w:rsid w:val="00BE2C8A"/>
    <w:rsid w:val="00BE33B8"/>
    <w:rsid w:val="00BE3550"/>
    <w:rsid w:val="00BE5592"/>
    <w:rsid w:val="00BF006F"/>
    <w:rsid w:val="00BF1751"/>
    <w:rsid w:val="00BF32B2"/>
    <w:rsid w:val="00BF3801"/>
    <w:rsid w:val="00BF497C"/>
    <w:rsid w:val="00BF5852"/>
    <w:rsid w:val="00C0012F"/>
    <w:rsid w:val="00C02DEE"/>
    <w:rsid w:val="00C04B8A"/>
    <w:rsid w:val="00C054B7"/>
    <w:rsid w:val="00C0577D"/>
    <w:rsid w:val="00C074D1"/>
    <w:rsid w:val="00C078B5"/>
    <w:rsid w:val="00C22180"/>
    <w:rsid w:val="00C2231F"/>
    <w:rsid w:val="00C22785"/>
    <w:rsid w:val="00C24DCE"/>
    <w:rsid w:val="00C3251F"/>
    <w:rsid w:val="00C47137"/>
    <w:rsid w:val="00C524CA"/>
    <w:rsid w:val="00C54024"/>
    <w:rsid w:val="00C57FA2"/>
    <w:rsid w:val="00C61555"/>
    <w:rsid w:val="00C81887"/>
    <w:rsid w:val="00C84C25"/>
    <w:rsid w:val="00C86920"/>
    <w:rsid w:val="00C905C6"/>
    <w:rsid w:val="00CB20CD"/>
    <w:rsid w:val="00CB375E"/>
    <w:rsid w:val="00CB5686"/>
    <w:rsid w:val="00CB7FB1"/>
    <w:rsid w:val="00CD077F"/>
    <w:rsid w:val="00CD1F62"/>
    <w:rsid w:val="00CD3A94"/>
    <w:rsid w:val="00CD59A1"/>
    <w:rsid w:val="00CE13F6"/>
    <w:rsid w:val="00CE24E5"/>
    <w:rsid w:val="00CE6673"/>
    <w:rsid w:val="00CF08A9"/>
    <w:rsid w:val="00CF441C"/>
    <w:rsid w:val="00CF5430"/>
    <w:rsid w:val="00CF7311"/>
    <w:rsid w:val="00D035F7"/>
    <w:rsid w:val="00D0405F"/>
    <w:rsid w:val="00D15BDD"/>
    <w:rsid w:val="00D26898"/>
    <w:rsid w:val="00D2B802"/>
    <w:rsid w:val="00D31912"/>
    <w:rsid w:val="00D33B44"/>
    <w:rsid w:val="00D346C7"/>
    <w:rsid w:val="00D3567C"/>
    <w:rsid w:val="00D3682E"/>
    <w:rsid w:val="00D52536"/>
    <w:rsid w:val="00D60F76"/>
    <w:rsid w:val="00D61639"/>
    <w:rsid w:val="00D6665B"/>
    <w:rsid w:val="00D676FA"/>
    <w:rsid w:val="00D70E6A"/>
    <w:rsid w:val="00D71C22"/>
    <w:rsid w:val="00D74762"/>
    <w:rsid w:val="00D761DE"/>
    <w:rsid w:val="00D826F9"/>
    <w:rsid w:val="00D83DD1"/>
    <w:rsid w:val="00D8501A"/>
    <w:rsid w:val="00D857F6"/>
    <w:rsid w:val="00D8772E"/>
    <w:rsid w:val="00D87F16"/>
    <w:rsid w:val="00D93278"/>
    <w:rsid w:val="00D97137"/>
    <w:rsid w:val="00D9797B"/>
    <w:rsid w:val="00DA13B9"/>
    <w:rsid w:val="00DA1A9A"/>
    <w:rsid w:val="00DA2DC3"/>
    <w:rsid w:val="00DA2DE0"/>
    <w:rsid w:val="00DA56BA"/>
    <w:rsid w:val="00DA7895"/>
    <w:rsid w:val="00DB0F90"/>
    <w:rsid w:val="00DC039C"/>
    <w:rsid w:val="00DC0DCA"/>
    <w:rsid w:val="00DC4964"/>
    <w:rsid w:val="00DD4740"/>
    <w:rsid w:val="00DD4EC6"/>
    <w:rsid w:val="00DD6362"/>
    <w:rsid w:val="00DD7E9B"/>
    <w:rsid w:val="00DE0F67"/>
    <w:rsid w:val="00DE19CC"/>
    <w:rsid w:val="00DF078C"/>
    <w:rsid w:val="00DF25C4"/>
    <w:rsid w:val="00DF6765"/>
    <w:rsid w:val="00E0166B"/>
    <w:rsid w:val="00E02CDB"/>
    <w:rsid w:val="00E03F89"/>
    <w:rsid w:val="00E11B32"/>
    <w:rsid w:val="00E1392F"/>
    <w:rsid w:val="00E16A82"/>
    <w:rsid w:val="00E17A5C"/>
    <w:rsid w:val="00E23339"/>
    <w:rsid w:val="00E23F15"/>
    <w:rsid w:val="00E2714A"/>
    <w:rsid w:val="00E40685"/>
    <w:rsid w:val="00E42B4E"/>
    <w:rsid w:val="00E433AE"/>
    <w:rsid w:val="00E446F1"/>
    <w:rsid w:val="00E516C3"/>
    <w:rsid w:val="00E53C3F"/>
    <w:rsid w:val="00E53F51"/>
    <w:rsid w:val="00E57229"/>
    <w:rsid w:val="00E62FDB"/>
    <w:rsid w:val="00E64663"/>
    <w:rsid w:val="00E66735"/>
    <w:rsid w:val="00E675C1"/>
    <w:rsid w:val="00E70289"/>
    <w:rsid w:val="00E74E56"/>
    <w:rsid w:val="00E762EA"/>
    <w:rsid w:val="00E80CEA"/>
    <w:rsid w:val="00E80D95"/>
    <w:rsid w:val="00E80EB2"/>
    <w:rsid w:val="00E812A1"/>
    <w:rsid w:val="00E81C63"/>
    <w:rsid w:val="00E844E4"/>
    <w:rsid w:val="00E9056F"/>
    <w:rsid w:val="00E927B7"/>
    <w:rsid w:val="00E9764F"/>
    <w:rsid w:val="00EA19DA"/>
    <w:rsid w:val="00EA3A12"/>
    <w:rsid w:val="00EA4E61"/>
    <w:rsid w:val="00EA64F3"/>
    <w:rsid w:val="00EA69A3"/>
    <w:rsid w:val="00EA6B7C"/>
    <w:rsid w:val="00EA75D0"/>
    <w:rsid w:val="00EB002A"/>
    <w:rsid w:val="00EB11B5"/>
    <w:rsid w:val="00EB45CC"/>
    <w:rsid w:val="00EB6FC3"/>
    <w:rsid w:val="00EC0FE2"/>
    <w:rsid w:val="00EC22CA"/>
    <w:rsid w:val="00EC5C12"/>
    <w:rsid w:val="00EC7D67"/>
    <w:rsid w:val="00ED0521"/>
    <w:rsid w:val="00ED0610"/>
    <w:rsid w:val="00ED3B60"/>
    <w:rsid w:val="00EE5F74"/>
    <w:rsid w:val="00EF396A"/>
    <w:rsid w:val="00EF60E4"/>
    <w:rsid w:val="00F036C9"/>
    <w:rsid w:val="00F041DE"/>
    <w:rsid w:val="00F12157"/>
    <w:rsid w:val="00F14756"/>
    <w:rsid w:val="00F1585D"/>
    <w:rsid w:val="00F27481"/>
    <w:rsid w:val="00F2771B"/>
    <w:rsid w:val="00F278D2"/>
    <w:rsid w:val="00F32EDD"/>
    <w:rsid w:val="00F34B81"/>
    <w:rsid w:val="00F4728A"/>
    <w:rsid w:val="00F512CE"/>
    <w:rsid w:val="00F51F01"/>
    <w:rsid w:val="00F65D76"/>
    <w:rsid w:val="00F66885"/>
    <w:rsid w:val="00F734F9"/>
    <w:rsid w:val="00F7380E"/>
    <w:rsid w:val="00F831D0"/>
    <w:rsid w:val="00F842DD"/>
    <w:rsid w:val="00F85F9D"/>
    <w:rsid w:val="00F8681C"/>
    <w:rsid w:val="00FA539E"/>
    <w:rsid w:val="00FB2BFF"/>
    <w:rsid w:val="00FB56E2"/>
    <w:rsid w:val="00FBC6E5"/>
    <w:rsid w:val="00FC6358"/>
    <w:rsid w:val="00FD0A6F"/>
    <w:rsid w:val="00FD1CD1"/>
    <w:rsid w:val="00FD376D"/>
    <w:rsid w:val="00FD3909"/>
    <w:rsid w:val="00FD6A26"/>
    <w:rsid w:val="00FE1C8D"/>
    <w:rsid w:val="00FE5FCD"/>
    <w:rsid w:val="00FF2248"/>
    <w:rsid w:val="00FF3704"/>
    <w:rsid w:val="00FF4B3D"/>
    <w:rsid w:val="00FF7D2D"/>
    <w:rsid w:val="014B08F8"/>
    <w:rsid w:val="01812EF6"/>
    <w:rsid w:val="01815B1A"/>
    <w:rsid w:val="01884509"/>
    <w:rsid w:val="019812B9"/>
    <w:rsid w:val="01B1885E"/>
    <w:rsid w:val="01C62D42"/>
    <w:rsid w:val="01DCCFA0"/>
    <w:rsid w:val="01F74B42"/>
    <w:rsid w:val="020A8836"/>
    <w:rsid w:val="022F14CE"/>
    <w:rsid w:val="023D338A"/>
    <w:rsid w:val="02519C15"/>
    <w:rsid w:val="027F8514"/>
    <w:rsid w:val="0288CC44"/>
    <w:rsid w:val="02A1D8FD"/>
    <w:rsid w:val="02B8B2A1"/>
    <w:rsid w:val="02B97B6D"/>
    <w:rsid w:val="031452CB"/>
    <w:rsid w:val="0314B487"/>
    <w:rsid w:val="0316A02B"/>
    <w:rsid w:val="032CA697"/>
    <w:rsid w:val="033BAAD1"/>
    <w:rsid w:val="0361475E"/>
    <w:rsid w:val="0370B7D5"/>
    <w:rsid w:val="03742504"/>
    <w:rsid w:val="037585C8"/>
    <w:rsid w:val="03910433"/>
    <w:rsid w:val="03946772"/>
    <w:rsid w:val="03AA2C98"/>
    <w:rsid w:val="03CB9B6B"/>
    <w:rsid w:val="03CD1C8A"/>
    <w:rsid w:val="03DB2CF8"/>
    <w:rsid w:val="03E80A5B"/>
    <w:rsid w:val="0406A014"/>
    <w:rsid w:val="040A6FB8"/>
    <w:rsid w:val="040BF2B8"/>
    <w:rsid w:val="040DB1EE"/>
    <w:rsid w:val="042BC665"/>
    <w:rsid w:val="044056DF"/>
    <w:rsid w:val="047E46B1"/>
    <w:rsid w:val="04857FA4"/>
    <w:rsid w:val="0496372C"/>
    <w:rsid w:val="04ACEFF0"/>
    <w:rsid w:val="04E80433"/>
    <w:rsid w:val="051C3A0E"/>
    <w:rsid w:val="05256754"/>
    <w:rsid w:val="05315B09"/>
    <w:rsid w:val="0533F529"/>
    <w:rsid w:val="053B299E"/>
    <w:rsid w:val="05402902"/>
    <w:rsid w:val="05549CBD"/>
    <w:rsid w:val="056460C1"/>
    <w:rsid w:val="057A95C2"/>
    <w:rsid w:val="059DD3BD"/>
    <w:rsid w:val="05A4FA4B"/>
    <w:rsid w:val="05B7E7C0"/>
    <w:rsid w:val="05BCB80B"/>
    <w:rsid w:val="05D7697E"/>
    <w:rsid w:val="05DA96FE"/>
    <w:rsid w:val="05DBFDF0"/>
    <w:rsid w:val="05DEB318"/>
    <w:rsid w:val="05EDE30A"/>
    <w:rsid w:val="064CB50E"/>
    <w:rsid w:val="064FB3AB"/>
    <w:rsid w:val="0650362E"/>
    <w:rsid w:val="067D6FB6"/>
    <w:rsid w:val="068DCF18"/>
    <w:rsid w:val="06A23926"/>
    <w:rsid w:val="06D6291A"/>
    <w:rsid w:val="06FBD7E2"/>
    <w:rsid w:val="0749CB2F"/>
    <w:rsid w:val="077138B6"/>
    <w:rsid w:val="07803722"/>
    <w:rsid w:val="078C203C"/>
    <w:rsid w:val="078CBE5D"/>
    <w:rsid w:val="079055B5"/>
    <w:rsid w:val="07988592"/>
    <w:rsid w:val="07AA6660"/>
    <w:rsid w:val="07C0E325"/>
    <w:rsid w:val="07D28FD4"/>
    <w:rsid w:val="07DC5B4F"/>
    <w:rsid w:val="07F1D89D"/>
    <w:rsid w:val="07FC149B"/>
    <w:rsid w:val="0829F59D"/>
    <w:rsid w:val="0832F345"/>
    <w:rsid w:val="086A8011"/>
    <w:rsid w:val="08885E93"/>
    <w:rsid w:val="08911EA6"/>
    <w:rsid w:val="0895537F"/>
    <w:rsid w:val="08964F99"/>
    <w:rsid w:val="089EEDAE"/>
    <w:rsid w:val="08A0B021"/>
    <w:rsid w:val="08C96432"/>
    <w:rsid w:val="08D07C51"/>
    <w:rsid w:val="090B41FB"/>
    <w:rsid w:val="0914DC36"/>
    <w:rsid w:val="09238012"/>
    <w:rsid w:val="09391D50"/>
    <w:rsid w:val="096DCC77"/>
    <w:rsid w:val="09A23F15"/>
    <w:rsid w:val="09D1DA79"/>
    <w:rsid w:val="09F6B39A"/>
    <w:rsid w:val="09F7ABF0"/>
    <w:rsid w:val="0A032944"/>
    <w:rsid w:val="0A0F44AF"/>
    <w:rsid w:val="0A26A6A4"/>
    <w:rsid w:val="0A7DB02F"/>
    <w:rsid w:val="0A92D414"/>
    <w:rsid w:val="0AA9AC9C"/>
    <w:rsid w:val="0AB1BE7E"/>
    <w:rsid w:val="0AB64B66"/>
    <w:rsid w:val="0AC961D5"/>
    <w:rsid w:val="0ACC0FC0"/>
    <w:rsid w:val="0AD88D90"/>
    <w:rsid w:val="0AE148C6"/>
    <w:rsid w:val="0AEF845C"/>
    <w:rsid w:val="0AF84063"/>
    <w:rsid w:val="0B1CDE23"/>
    <w:rsid w:val="0B20A079"/>
    <w:rsid w:val="0B2E551A"/>
    <w:rsid w:val="0B3849BC"/>
    <w:rsid w:val="0B506A67"/>
    <w:rsid w:val="0B534FB3"/>
    <w:rsid w:val="0B588340"/>
    <w:rsid w:val="0BB57E24"/>
    <w:rsid w:val="0BB5DE6A"/>
    <w:rsid w:val="0BC0E003"/>
    <w:rsid w:val="0BC34F43"/>
    <w:rsid w:val="0BC490C9"/>
    <w:rsid w:val="0BCF9DA0"/>
    <w:rsid w:val="0BE34415"/>
    <w:rsid w:val="0BE9701B"/>
    <w:rsid w:val="0BE9AC08"/>
    <w:rsid w:val="0BF877D5"/>
    <w:rsid w:val="0C075493"/>
    <w:rsid w:val="0C0959F2"/>
    <w:rsid w:val="0C12A60F"/>
    <w:rsid w:val="0C219198"/>
    <w:rsid w:val="0C25A019"/>
    <w:rsid w:val="0C3B7269"/>
    <w:rsid w:val="0C517F43"/>
    <w:rsid w:val="0C67862E"/>
    <w:rsid w:val="0CAE3CDB"/>
    <w:rsid w:val="0CB805A0"/>
    <w:rsid w:val="0CBF5573"/>
    <w:rsid w:val="0CD3CD82"/>
    <w:rsid w:val="0D1A9A53"/>
    <w:rsid w:val="0D292F81"/>
    <w:rsid w:val="0D3CB406"/>
    <w:rsid w:val="0D6C96CA"/>
    <w:rsid w:val="0DB1CA96"/>
    <w:rsid w:val="0DBDD203"/>
    <w:rsid w:val="0DBFD06D"/>
    <w:rsid w:val="0DEC0D7F"/>
    <w:rsid w:val="0DF621E0"/>
    <w:rsid w:val="0E330FDA"/>
    <w:rsid w:val="0E4BD5A6"/>
    <w:rsid w:val="0E5D5B7B"/>
    <w:rsid w:val="0E77A30A"/>
    <w:rsid w:val="0E889BF7"/>
    <w:rsid w:val="0E96CE32"/>
    <w:rsid w:val="0E9A5612"/>
    <w:rsid w:val="0ECBEB55"/>
    <w:rsid w:val="0ECE9C09"/>
    <w:rsid w:val="0EE57310"/>
    <w:rsid w:val="0EF7327B"/>
    <w:rsid w:val="0F1B8192"/>
    <w:rsid w:val="0F33B9A2"/>
    <w:rsid w:val="0F42024A"/>
    <w:rsid w:val="0F4222E1"/>
    <w:rsid w:val="0F56637C"/>
    <w:rsid w:val="0F64D118"/>
    <w:rsid w:val="0F7506DF"/>
    <w:rsid w:val="0F8FBB6E"/>
    <w:rsid w:val="0FB220C0"/>
    <w:rsid w:val="0FCA331F"/>
    <w:rsid w:val="0FE0138B"/>
    <w:rsid w:val="100B1999"/>
    <w:rsid w:val="100FA967"/>
    <w:rsid w:val="1030048A"/>
    <w:rsid w:val="103932AA"/>
    <w:rsid w:val="103BFB75"/>
    <w:rsid w:val="1043AAA0"/>
    <w:rsid w:val="1047CBD8"/>
    <w:rsid w:val="104A9418"/>
    <w:rsid w:val="10778565"/>
    <w:rsid w:val="10935BAD"/>
    <w:rsid w:val="10A5A7C2"/>
    <w:rsid w:val="10D6A0A0"/>
    <w:rsid w:val="10E4494C"/>
    <w:rsid w:val="10EF4552"/>
    <w:rsid w:val="10F9D388"/>
    <w:rsid w:val="11031877"/>
    <w:rsid w:val="1107EBDA"/>
    <w:rsid w:val="1130E703"/>
    <w:rsid w:val="114E4AB4"/>
    <w:rsid w:val="1157DC5A"/>
    <w:rsid w:val="11664BAD"/>
    <w:rsid w:val="119FB18D"/>
    <w:rsid w:val="11A6E1EB"/>
    <w:rsid w:val="11CBEFA9"/>
    <w:rsid w:val="11CE9990"/>
    <w:rsid w:val="125C293B"/>
    <w:rsid w:val="127D86A1"/>
    <w:rsid w:val="1284FDD3"/>
    <w:rsid w:val="1287E003"/>
    <w:rsid w:val="12998DAB"/>
    <w:rsid w:val="12C63B74"/>
    <w:rsid w:val="12F90479"/>
    <w:rsid w:val="12FF0262"/>
    <w:rsid w:val="132C38C4"/>
    <w:rsid w:val="133E0DB9"/>
    <w:rsid w:val="133FBD82"/>
    <w:rsid w:val="13432F9B"/>
    <w:rsid w:val="134EEEBD"/>
    <w:rsid w:val="135CCE36"/>
    <w:rsid w:val="1366765C"/>
    <w:rsid w:val="13711819"/>
    <w:rsid w:val="137E9E18"/>
    <w:rsid w:val="13950775"/>
    <w:rsid w:val="13A83715"/>
    <w:rsid w:val="13B813E8"/>
    <w:rsid w:val="13D23D6C"/>
    <w:rsid w:val="13E028E4"/>
    <w:rsid w:val="14176759"/>
    <w:rsid w:val="141F0559"/>
    <w:rsid w:val="141FFEAB"/>
    <w:rsid w:val="146DCBBD"/>
    <w:rsid w:val="1487ECCC"/>
    <w:rsid w:val="149EE1D6"/>
    <w:rsid w:val="14B384AE"/>
    <w:rsid w:val="14D2F02B"/>
    <w:rsid w:val="14EFA411"/>
    <w:rsid w:val="1500200D"/>
    <w:rsid w:val="1533AA7D"/>
    <w:rsid w:val="1533B406"/>
    <w:rsid w:val="155CE3D1"/>
    <w:rsid w:val="156070A1"/>
    <w:rsid w:val="156C65A9"/>
    <w:rsid w:val="15A6E433"/>
    <w:rsid w:val="15AA5173"/>
    <w:rsid w:val="15B70B83"/>
    <w:rsid w:val="15B95264"/>
    <w:rsid w:val="15DD6EBF"/>
    <w:rsid w:val="15E35035"/>
    <w:rsid w:val="15E83533"/>
    <w:rsid w:val="15F8242D"/>
    <w:rsid w:val="160766C6"/>
    <w:rsid w:val="163413F2"/>
    <w:rsid w:val="1636DC57"/>
    <w:rsid w:val="163751A0"/>
    <w:rsid w:val="163FFC08"/>
    <w:rsid w:val="1669E2B0"/>
    <w:rsid w:val="166C02B0"/>
    <w:rsid w:val="1679995B"/>
    <w:rsid w:val="1698C3F6"/>
    <w:rsid w:val="16BE3322"/>
    <w:rsid w:val="16C3EED3"/>
    <w:rsid w:val="16D71B87"/>
    <w:rsid w:val="16DC836C"/>
    <w:rsid w:val="16E91C03"/>
    <w:rsid w:val="17125047"/>
    <w:rsid w:val="1720A2AF"/>
    <w:rsid w:val="173F29F1"/>
    <w:rsid w:val="173F4155"/>
    <w:rsid w:val="17431802"/>
    <w:rsid w:val="17586230"/>
    <w:rsid w:val="1758B3CF"/>
    <w:rsid w:val="1775C38E"/>
    <w:rsid w:val="179FCE87"/>
    <w:rsid w:val="17A4DCE3"/>
    <w:rsid w:val="17BB2E67"/>
    <w:rsid w:val="17E6FF26"/>
    <w:rsid w:val="17F6404B"/>
    <w:rsid w:val="17F9EE46"/>
    <w:rsid w:val="17FE76BD"/>
    <w:rsid w:val="1808A655"/>
    <w:rsid w:val="1815C512"/>
    <w:rsid w:val="18362E61"/>
    <w:rsid w:val="18398173"/>
    <w:rsid w:val="183C8E02"/>
    <w:rsid w:val="18439D94"/>
    <w:rsid w:val="18461003"/>
    <w:rsid w:val="18539B3B"/>
    <w:rsid w:val="1865E615"/>
    <w:rsid w:val="1884EC64"/>
    <w:rsid w:val="1889AFBF"/>
    <w:rsid w:val="18902860"/>
    <w:rsid w:val="18AFCEC1"/>
    <w:rsid w:val="18C7A828"/>
    <w:rsid w:val="18CDB513"/>
    <w:rsid w:val="18D1BBCE"/>
    <w:rsid w:val="18D5B244"/>
    <w:rsid w:val="19017C8A"/>
    <w:rsid w:val="190C7EE7"/>
    <w:rsid w:val="190F107A"/>
    <w:rsid w:val="19100F27"/>
    <w:rsid w:val="191C97CB"/>
    <w:rsid w:val="19219D13"/>
    <w:rsid w:val="19251409"/>
    <w:rsid w:val="1940824D"/>
    <w:rsid w:val="1943A0BF"/>
    <w:rsid w:val="194B328A"/>
    <w:rsid w:val="197C90C2"/>
    <w:rsid w:val="198C705B"/>
    <w:rsid w:val="19A40CAB"/>
    <w:rsid w:val="19BCBAFB"/>
    <w:rsid w:val="1A0632E3"/>
    <w:rsid w:val="1A1A5EA2"/>
    <w:rsid w:val="1A1B6E29"/>
    <w:rsid w:val="1A1F2AC7"/>
    <w:rsid w:val="1A2910ED"/>
    <w:rsid w:val="1A37AC42"/>
    <w:rsid w:val="1A4EF3A2"/>
    <w:rsid w:val="1A67BB4E"/>
    <w:rsid w:val="1A71816C"/>
    <w:rsid w:val="1A84B111"/>
    <w:rsid w:val="1A962DFA"/>
    <w:rsid w:val="1AAFBAD3"/>
    <w:rsid w:val="1ABB76CA"/>
    <w:rsid w:val="1AC00766"/>
    <w:rsid w:val="1ACACD95"/>
    <w:rsid w:val="1AD6583B"/>
    <w:rsid w:val="1AD8661A"/>
    <w:rsid w:val="1B244EE4"/>
    <w:rsid w:val="1B3FA8EC"/>
    <w:rsid w:val="1B511517"/>
    <w:rsid w:val="1B660EE6"/>
    <w:rsid w:val="1B68D4EC"/>
    <w:rsid w:val="1B6A173F"/>
    <w:rsid w:val="1B6B9E8C"/>
    <w:rsid w:val="1B7758AE"/>
    <w:rsid w:val="1B77708D"/>
    <w:rsid w:val="1B878022"/>
    <w:rsid w:val="1B9D56D3"/>
    <w:rsid w:val="1BAF8FAD"/>
    <w:rsid w:val="1BCFB4D7"/>
    <w:rsid w:val="1BE9682E"/>
    <w:rsid w:val="1BF63710"/>
    <w:rsid w:val="1C0405E8"/>
    <w:rsid w:val="1C0E012B"/>
    <w:rsid w:val="1C12FC95"/>
    <w:rsid w:val="1C18080F"/>
    <w:rsid w:val="1C423079"/>
    <w:rsid w:val="1C50144E"/>
    <w:rsid w:val="1C817DEE"/>
    <w:rsid w:val="1C8AD273"/>
    <w:rsid w:val="1C90CB5E"/>
    <w:rsid w:val="1C96B87D"/>
    <w:rsid w:val="1C9FD53A"/>
    <w:rsid w:val="1CBD3DF8"/>
    <w:rsid w:val="1CD5C439"/>
    <w:rsid w:val="1CD770E4"/>
    <w:rsid w:val="1CFEDE77"/>
    <w:rsid w:val="1D08AE8A"/>
    <w:rsid w:val="1D163E43"/>
    <w:rsid w:val="1D1D2657"/>
    <w:rsid w:val="1D632D39"/>
    <w:rsid w:val="1D7EED30"/>
    <w:rsid w:val="1DB82398"/>
    <w:rsid w:val="1DCD4750"/>
    <w:rsid w:val="1DEC655D"/>
    <w:rsid w:val="1E2FACAE"/>
    <w:rsid w:val="1E460C39"/>
    <w:rsid w:val="1E4BF63F"/>
    <w:rsid w:val="1E512667"/>
    <w:rsid w:val="1E5C4E57"/>
    <w:rsid w:val="1E6A0C32"/>
    <w:rsid w:val="1E6C5C08"/>
    <w:rsid w:val="1E7B2F62"/>
    <w:rsid w:val="1E83E6A3"/>
    <w:rsid w:val="1E9D7B7E"/>
    <w:rsid w:val="1EAE9310"/>
    <w:rsid w:val="1EB0E3B8"/>
    <w:rsid w:val="1EB6959D"/>
    <w:rsid w:val="1EBF9E0F"/>
    <w:rsid w:val="1EC08CFC"/>
    <w:rsid w:val="1ED9EF0D"/>
    <w:rsid w:val="1EDD29AE"/>
    <w:rsid w:val="1EDDDE3D"/>
    <w:rsid w:val="1F0C9346"/>
    <w:rsid w:val="1F13E78D"/>
    <w:rsid w:val="1F2C1209"/>
    <w:rsid w:val="1F2F7418"/>
    <w:rsid w:val="1F374D5C"/>
    <w:rsid w:val="1F4A509D"/>
    <w:rsid w:val="1F4CC272"/>
    <w:rsid w:val="1F5207E7"/>
    <w:rsid w:val="1F5F3AA5"/>
    <w:rsid w:val="1F6B00DE"/>
    <w:rsid w:val="1F6F1BD8"/>
    <w:rsid w:val="1F84AEA9"/>
    <w:rsid w:val="1F86CA76"/>
    <w:rsid w:val="1F9FE053"/>
    <w:rsid w:val="1FC54C6F"/>
    <w:rsid w:val="1FC7E4CD"/>
    <w:rsid w:val="1FE291C4"/>
    <w:rsid w:val="1FEC4510"/>
    <w:rsid w:val="2013413D"/>
    <w:rsid w:val="20307C35"/>
    <w:rsid w:val="20414395"/>
    <w:rsid w:val="2062C3BA"/>
    <w:rsid w:val="206D02EE"/>
    <w:rsid w:val="206D44FA"/>
    <w:rsid w:val="20716D30"/>
    <w:rsid w:val="20766CF0"/>
    <w:rsid w:val="20B0D624"/>
    <w:rsid w:val="20C437D1"/>
    <w:rsid w:val="20C5C3A7"/>
    <w:rsid w:val="20EECDC4"/>
    <w:rsid w:val="210662F2"/>
    <w:rsid w:val="210A0103"/>
    <w:rsid w:val="211C0B36"/>
    <w:rsid w:val="214E208D"/>
    <w:rsid w:val="215AA525"/>
    <w:rsid w:val="21795373"/>
    <w:rsid w:val="217AAD34"/>
    <w:rsid w:val="2181133C"/>
    <w:rsid w:val="21973F34"/>
    <w:rsid w:val="21A0A19D"/>
    <w:rsid w:val="21A3CAF4"/>
    <w:rsid w:val="21CE4161"/>
    <w:rsid w:val="21D52DF3"/>
    <w:rsid w:val="21D77A75"/>
    <w:rsid w:val="22244F5C"/>
    <w:rsid w:val="222B6EA7"/>
    <w:rsid w:val="223DDC60"/>
    <w:rsid w:val="2261FB1A"/>
    <w:rsid w:val="2274752E"/>
    <w:rsid w:val="22781CD5"/>
    <w:rsid w:val="22795F3C"/>
    <w:rsid w:val="227A1EF2"/>
    <w:rsid w:val="22879016"/>
    <w:rsid w:val="228D4B22"/>
    <w:rsid w:val="22A97811"/>
    <w:rsid w:val="22B7C250"/>
    <w:rsid w:val="22D714A1"/>
    <w:rsid w:val="22EFDA2A"/>
    <w:rsid w:val="22F2B741"/>
    <w:rsid w:val="22FB89EC"/>
    <w:rsid w:val="22FC2C2B"/>
    <w:rsid w:val="2322C727"/>
    <w:rsid w:val="235AEB6E"/>
    <w:rsid w:val="236E53AC"/>
    <w:rsid w:val="23713B13"/>
    <w:rsid w:val="23844805"/>
    <w:rsid w:val="23877C09"/>
    <w:rsid w:val="23ADCFEB"/>
    <w:rsid w:val="23B2F1E1"/>
    <w:rsid w:val="23CAC0FD"/>
    <w:rsid w:val="23CAC63F"/>
    <w:rsid w:val="23D842CB"/>
    <w:rsid w:val="23ECC82F"/>
    <w:rsid w:val="23F9BCF4"/>
    <w:rsid w:val="240ED19A"/>
    <w:rsid w:val="2430517C"/>
    <w:rsid w:val="24336ED0"/>
    <w:rsid w:val="2446142E"/>
    <w:rsid w:val="24686E40"/>
    <w:rsid w:val="24AB97C7"/>
    <w:rsid w:val="24D415A8"/>
    <w:rsid w:val="24D8541C"/>
    <w:rsid w:val="24E4AE46"/>
    <w:rsid w:val="24E7FBC3"/>
    <w:rsid w:val="24F16152"/>
    <w:rsid w:val="24FB7E89"/>
    <w:rsid w:val="24FC2673"/>
    <w:rsid w:val="2519D6E0"/>
    <w:rsid w:val="252A43A5"/>
    <w:rsid w:val="252AA20A"/>
    <w:rsid w:val="2578BFFF"/>
    <w:rsid w:val="257D5206"/>
    <w:rsid w:val="25953DE1"/>
    <w:rsid w:val="259C5D26"/>
    <w:rsid w:val="259EC23A"/>
    <w:rsid w:val="25C57ABB"/>
    <w:rsid w:val="25C690D2"/>
    <w:rsid w:val="25DF7A06"/>
    <w:rsid w:val="25DFCC42"/>
    <w:rsid w:val="26006D35"/>
    <w:rsid w:val="26257FC5"/>
    <w:rsid w:val="263FAE24"/>
    <w:rsid w:val="2650CB0A"/>
    <w:rsid w:val="2658523E"/>
    <w:rsid w:val="266F04BF"/>
    <w:rsid w:val="267441AF"/>
    <w:rsid w:val="26A47E92"/>
    <w:rsid w:val="26A4DA8D"/>
    <w:rsid w:val="26C98C22"/>
    <w:rsid w:val="26E2452E"/>
    <w:rsid w:val="26F5ABC0"/>
    <w:rsid w:val="2704AD94"/>
    <w:rsid w:val="2718BDC0"/>
    <w:rsid w:val="2743B244"/>
    <w:rsid w:val="2747CB27"/>
    <w:rsid w:val="27549A8A"/>
    <w:rsid w:val="276702FB"/>
    <w:rsid w:val="2767BC04"/>
    <w:rsid w:val="2771B20D"/>
    <w:rsid w:val="27890492"/>
    <w:rsid w:val="278935CD"/>
    <w:rsid w:val="279154A0"/>
    <w:rsid w:val="279AC7EB"/>
    <w:rsid w:val="27A2CDDD"/>
    <w:rsid w:val="27C14877"/>
    <w:rsid w:val="282B5151"/>
    <w:rsid w:val="28344CD4"/>
    <w:rsid w:val="285C8334"/>
    <w:rsid w:val="2861D394"/>
    <w:rsid w:val="286D80C2"/>
    <w:rsid w:val="287376B9"/>
    <w:rsid w:val="287FDFD8"/>
    <w:rsid w:val="28ABFE01"/>
    <w:rsid w:val="28ADDB1E"/>
    <w:rsid w:val="28AE025C"/>
    <w:rsid w:val="28CD2E17"/>
    <w:rsid w:val="28E69B78"/>
    <w:rsid w:val="28EE1308"/>
    <w:rsid w:val="28FAB8A7"/>
    <w:rsid w:val="28FAD63F"/>
    <w:rsid w:val="29016822"/>
    <w:rsid w:val="290A96FE"/>
    <w:rsid w:val="290DBFD7"/>
    <w:rsid w:val="291AD518"/>
    <w:rsid w:val="291F2099"/>
    <w:rsid w:val="292E3FFC"/>
    <w:rsid w:val="293D0E88"/>
    <w:rsid w:val="2944AE05"/>
    <w:rsid w:val="29519428"/>
    <w:rsid w:val="29698151"/>
    <w:rsid w:val="2980FCE1"/>
    <w:rsid w:val="29906CB9"/>
    <w:rsid w:val="29A69A5C"/>
    <w:rsid w:val="29BD09FE"/>
    <w:rsid w:val="29CB7C9C"/>
    <w:rsid w:val="29D32387"/>
    <w:rsid w:val="29D3B022"/>
    <w:rsid w:val="29DAA04B"/>
    <w:rsid w:val="2A315CA3"/>
    <w:rsid w:val="2A37A8D1"/>
    <w:rsid w:val="2A4B8893"/>
    <w:rsid w:val="2A6D672F"/>
    <w:rsid w:val="2A77B431"/>
    <w:rsid w:val="2A7E8A4C"/>
    <w:rsid w:val="2A890735"/>
    <w:rsid w:val="2A9217AC"/>
    <w:rsid w:val="2A96FB23"/>
    <w:rsid w:val="2AA1D36C"/>
    <w:rsid w:val="2AA3125D"/>
    <w:rsid w:val="2AAF7FA6"/>
    <w:rsid w:val="2AB2DD89"/>
    <w:rsid w:val="2AB64060"/>
    <w:rsid w:val="2ABDDF6D"/>
    <w:rsid w:val="2AC4FFEC"/>
    <w:rsid w:val="2AE340E6"/>
    <w:rsid w:val="2AEAD9BB"/>
    <w:rsid w:val="2B1B19CC"/>
    <w:rsid w:val="2B2F4D70"/>
    <w:rsid w:val="2B3CB138"/>
    <w:rsid w:val="2B6E0180"/>
    <w:rsid w:val="2B815A2B"/>
    <w:rsid w:val="2B861CAA"/>
    <w:rsid w:val="2B888B84"/>
    <w:rsid w:val="2B8F7C37"/>
    <w:rsid w:val="2BE955A7"/>
    <w:rsid w:val="2BECAA88"/>
    <w:rsid w:val="2C0378AB"/>
    <w:rsid w:val="2C0B8E7E"/>
    <w:rsid w:val="2C468D33"/>
    <w:rsid w:val="2C47B088"/>
    <w:rsid w:val="2C5E2354"/>
    <w:rsid w:val="2C7ED395"/>
    <w:rsid w:val="2C93B3EA"/>
    <w:rsid w:val="2C9A5514"/>
    <w:rsid w:val="2CA5DF50"/>
    <w:rsid w:val="2CE0221B"/>
    <w:rsid w:val="2D069919"/>
    <w:rsid w:val="2D1A1F2B"/>
    <w:rsid w:val="2D321F3A"/>
    <w:rsid w:val="2D5E702E"/>
    <w:rsid w:val="2DB00498"/>
    <w:rsid w:val="2DC08B7A"/>
    <w:rsid w:val="2DF31CF2"/>
    <w:rsid w:val="2DF49A1B"/>
    <w:rsid w:val="2E0250A1"/>
    <w:rsid w:val="2E051A35"/>
    <w:rsid w:val="2E0553E8"/>
    <w:rsid w:val="2E134396"/>
    <w:rsid w:val="2E375DF2"/>
    <w:rsid w:val="2E38FCD8"/>
    <w:rsid w:val="2E4E4473"/>
    <w:rsid w:val="2E50C648"/>
    <w:rsid w:val="2E5810C2"/>
    <w:rsid w:val="2E6CE9CD"/>
    <w:rsid w:val="2EA9F336"/>
    <w:rsid w:val="2ED91EF7"/>
    <w:rsid w:val="2EDB677F"/>
    <w:rsid w:val="2EFC2EF8"/>
    <w:rsid w:val="2F123027"/>
    <w:rsid w:val="2F1DEBEA"/>
    <w:rsid w:val="2F2169B2"/>
    <w:rsid w:val="2F6F0559"/>
    <w:rsid w:val="2F72988C"/>
    <w:rsid w:val="2F7EE16C"/>
    <w:rsid w:val="301418D8"/>
    <w:rsid w:val="3025BFEA"/>
    <w:rsid w:val="3030B10D"/>
    <w:rsid w:val="3044B259"/>
    <w:rsid w:val="3061B38B"/>
    <w:rsid w:val="30794E9D"/>
    <w:rsid w:val="30C249AF"/>
    <w:rsid w:val="30CCC66A"/>
    <w:rsid w:val="30CF9D05"/>
    <w:rsid w:val="30F490E2"/>
    <w:rsid w:val="30F736CD"/>
    <w:rsid w:val="311B9017"/>
    <w:rsid w:val="311E1352"/>
    <w:rsid w:val="313B30D9"/>
    <w:rsid w:val="315884EB"/>
    <w:rsid w:val="3169BB51"/>
    <w:rsid w:val="31A12506"/>
    <w:rsid w:val="31B2864D"/>
    <w:rsid w:val="31B6034B"/>
    <w:rsid w:val="31BC8458"/>
    <w:rsid w:val="31C90C27"/>
    <w:rsid w:val="31E2F031"/>
    <w:rsid w:val="31F10D6C"/>
    <w:rsid w:val="31F40314"/>
    <w:rsid w:val="32463638"/>
    <w:rsid w:val="324F0204"/>
    <w:rsid w:val="326BAF1F"/>
    <w:rsid w:val="3270AD9F"/>
    <w:rsid w:val="327816D7"/>
    <w:rsid w:val="329179C8"/>
    <w:rsid w:val="32B0733D"/>
    <w:rsid w:val="32B24CF4"/>
    <w:rsid w:val="32C13C8D"/>
    <w:rsid w:val="32EA6E1A"/>
    <w:rsid w:val="3341BC6F"/>
    <w:rsid w:val="335D60C1"/>
    <w:rsid w:val="33768909"/>
    <w:rsid w:val="339CDFB0"/>
    <w:rsid w:val="33C047B3"/>
    <w:rsid w:val="33C88266"/>
    <w:rsid w:val="33DBF277"/>
    <w:rsid w:val="33F75AD4"/>
    <w:rsid w:val="340DD874"/>
    <w:rsid w:val="342D86DD"/>
    <w:rsid w:val="3431E816"/>
    <w:rsid w:val="3486CC0A"/>
    <w:rsid w:val="3487F573"/>
    <w:rsid w:val="349504B7"/>
    <w:rsid w:val="34A0C636"/>
    <w:rsid w:val="34AB4F99"/>
    <w:rsid w:val="34BECF87"/>
    <w:rsid w:val="34CDF3FE"/>
    <w:rsid w:val="34DC2FFE"/>
    <w:rsid w:val="34F18F80"/>
    <w:rsid w:val="3546DA2B"/>
    <w:rsid w:val="355F2BD1"/>
    <w:rsid w:val="357F1970"/>
    <w:rsid w:val="35845671"/>
    <w:rsid w:val="35E0FD3A"/>
    <w:rsid w:val="35ED6A72"/>
    <w:rsid w:val="3601D032"/>
    <w:rsid w:val="3616F231"/>
    <w:rsid w:val="36262529"/>
    <w:rsid w:val="363C9697"/>
    <w:rsid w:val="3647D17A"/>
    <w:rsid w:val="368972CF"/>
    <w:rsid w:val="369AC331"/>
    <w:rsid w:val="36AA1116"/>
    <w:rsid w:val="36B5B1AB"/>
    <w:rsid w:val="36CC7DE0"/>
    <w:rsid w:val="36EAECD8"/>
    <w:rsid w:val="36F6217C"/>
    <w:rsid w:val="36FA64BF"/>
    <w:rsid w:val="37066844"/>
    <w:rsid w:val="3706C738"/>
    <w:rsid w:val="370E3149"/>
    <w:rsid w:val="3710CACB"/>
    <w:rsid w:val="37274830"/>
    <w:rsid w:val="373036D2"/>
    <w:rsid w:val="3767A876"/>
    <w:rsid w:val="37729DE2"/>
    <w:rsid w:val="37730C3B"/>
    <w:rsid w:val="37A9A476"/>
    <w:rsid w:val="37AE4EBE"/>
    <w:rsid w:val="37BC8E0E"/>
    <w:rsid w:val="37E29A5C"/>
    <w:rsid w:val="37FAB90D"/>
    <w:rsid w:val="37FCAF0E"/>
    <w:rsid w:val="3810EC6D"/>
    <w:rsid w:val="38214741"/>
    <w:rsid w:val="383228BE"/>
    <w:rsid w:val="3832535A"/>
    <w:rsid w:val="383A8D27"/>
    <w:rsid w:val="385363E0"/>
    <w:rsid w:val="38644205"/>
    <w:rsid w:val="386F8C59"/>
    <w:rsid w:val="38737474"/>
    <w:rsid w:val="388F028A"/>
    <w:rsid w:val="3899407A"/>
    <w:rsid w:val="389C0618"/>
    <w:rsid w:val="38A5DB5F"/>
    <w:rsid w:val="38AA1951"/>
    <w:rsid w:val="38B87AF5"/>
    <w:rsid w:val="38E5DAFA"/>
    <w:rsid w:val="38EECA9D"/>
    <w:rsid w:val="38FD2E82"/>
    <w:rsid w:val="3903B4E8"/>
    <w:rsid w:val="390AFC5A"/>
    <w:rsid w:val="3910FCB2"/>
    <w:rsid w:val="3922CEB8"/>
    <w:rsid w:val="3953EFF6"/>
    <w:rsid w:val="39553741"/>
    <w:rsid w:val="39657934"/>
    <w:rsid w:val="39743759"/>
    <w:rsid w:val="3986AA09"/>
    <w:rsid w:val="39A9228E"/>
    <w:rsid w:val="39B081C0"/>
    <w:rsid w:val="39CCA230"/>
    <w:rsid w:val="39DA1F57"/>
    <w:rsid w:val="39E9D315"/>
    <w:rsid w:val="39EFFD08"/>
    <w:rsid w:val="39FD86FE"/>
    <w:rsid w:val="39FE8DE7"/>
    <w:rsid w:val="3A0FB90E"/>
    <w:rsid w:val="3A13AA85"/>
    <w:rsid w:val="3A33366E"/>
    <w:rsid w:val="3A407DCC"/>
    <w:rsid w:val="3A634403"/>
    <w:rsid w:val="3A691EE0"/>
    <w:rsid w:val="3A7BE1E9"/>
    <w:rsid w:val="3A861B32"/>
    <w:rsid w:val="3AABC5E1"/>
    <w:rsid w:val="3AD90E35"/>
    <w:rsid w:val="3B04A394"/>
    <w:rsid w:val="3B54BE2F"/>
    <w:rsid w:val="3B563999"/>
    <w:rsid w:val="3B5F860C"/>
    <w:rsid w:val="3B70AA1A"/>
    <w:rsid w:val="3B7C60DE"/>
    <w:rsid w:val="3B7E2C9C"/>
    <w:rsid w:val="3B881F87"/>
    <w:rsid w:val="3B914AC4"/>
    <w:rsid w:val="3BA3A0DA"/>
    <w:rsid w:val="3BAFCF36"/>
    <w:rsid w:val="3BB3E029"/>
    <w:rsid w:val="3BBAFF15"/>
    <w:rsid w:val="3BD1CAE3"/>
    <w:rsid w:val="3BE9783B"/>
    <w:rsid w:val="3C12099F"/>
    <w:rsid w:val="3C32A2A9"/>
    <w:rsid w:val="3C422474"/>
    <w:rsid w:val="3C4C83AC"/>
    <w:rsid w:val="3C8D9613"/>
    <w:rsid w:val="3CD2BD7C"/>
    <w:rsid w:val="3CDBA3D0"/>
    <w:rsid w:val="3D385919"/>
    <w:rsid w:val="3D41BD71"/>
    <w:rsid w:val="3D4837A8"/>
    <w:rsid w:val="3D739A59"/>
    <w:rsid w:val="3D7EAA17"/>
    <w:rsid w:val="3D8D215C"/>
    <w:rsid w:val="3D95A8EC"/>
    <w:rsid w:val="3DA88520"/>
    <w:rsid w:val="3DBC10C8"/>
    <w:rsid w:val="3E1E48CA"/>
    <w:rsid w:val="3E3231F9"/>
    <w:rsid w:val="3E517D62"/>
    <w:rsid w:val="3E5B3531"/>
    <w:rsid w:val="3E6046D7"/>
    <w:rsid w:val="3E90617B"/>
    <w:rsid w:val="3EA60C27"/>
    <w:rsid w:val="3EAA8A19"/>
    <w:rsid w:val="3EC054EF"/>
    <w:rsid w:val="3ECB34F4"/>
    <w:rsid w:val="3ECD0B00"/>
    <w:rsid w:val="3ED3CD3A"/>
    <w:rsid w:val="3ED403B8"/>
    <w:rsid w:val="3EE5B658"/>
    <w:rsid w:val="3EF6C2E8"/>
    <w:rsid w:val="3EF7A370"/>
    <w:rsid w:val="3F11CB6B"/>
    <w:rsid w:val="3F3A67E0"/>
    <w:rsid w:val="3F49CA83"/>
    <w:rsid w:val="3F4AA4C8"/>
    <w:rsid w:val="3F56E997"/>
    <w:rsid w:val="3F570472"/>
    <w:rsid w:val="3F5AFE86"/>
    <w:rsid w:val="3F87DF4E"/>
    <w:rsid w:val="3FA1C4B3"/>
    <w:rsid w:val="3FBC2A0D"/>
    <w:rsid w:val="3FBFA4D8"/>
    <w:rsid w:val="3FC515CB"/>
    <w:rsid w:val="3FD3A4C4"/>
    <w:rsid w:val="4012E747"/>
    <w:rsid w:val="40307111"/>
    <w:rsid w:val="403D6BCE"/>
    <w:rsid w:val="40469B5C"/>
    <w:rsid w:val="4050A688"/>
    <w:rsid w:val="40550C11"/>
    <w:rsid w:val="40677B74"/>
    <w:rsid w:val="40683015"/>
    <w:rsid w:val="406D72BB"/>
    <w:rsid w:val="40729564"/>
    <w:rsid w:val="4074B1DB"/>
    <w:rsid w:val="4085EAFE"/>
    <w:rsid w:val="4092362E"/>
    <w:rsid w:val="40A947C3"/>
    <w:rsid w:val="40CCC475"/>
    <w:rsid w:val="40F39660"/>
    <w:rsid w:val="40FA49C2"/>
    <w:rsid w:val="41057852"/>
    <w:rsid w:val="4105C668"/>
    <w:rsid w:val="4106CC72"/>
    <w:rsid w:val="412E4E87"/>
    <w:rsid w:val="4134620B"/>
    <w:rsid w:val="41455296"/>
    <w:rsid w:val="4152712F"/>
    <w:rsid w:val="416547EC"/>
    <w:rsid w:val="417FE21E"/>
    <w:rsid w:val="41888BE3"/>
    <w:rsid w:val="418BE521"/>
    <w:rsid w:val="418EEC6E"/>
    <w:rsid w:val="41A835BD"/>
    <w:rsid w:val="41AC1557"/>
    <w:rsid w:val="41ACC126"/>
    <w:rsid w:val="41E5BDE0"/>
    <w:rsid w:val="41F2DFFC"/>
    <w:rsid w:val="4245939D"/>
    <w:rsid w:val="424BA512"/>
    <w:rsid w:val="42821052"/>
    <w:rsid w:val="42912FCA"/>
    <w:rsid w:val="42A8E854"/>
    <w:rsid w:val="42D38E24"/>
    <w:rsid w:val="42D96575"/>
    <w:rsid w:val="42DB3675"/>
    <w:rsid w:val="42EA8CF2"/>
    <w:rsid w:val="431A9DBE"/>
    <w:rsid w:val="43350A0B"/>
    <w:rsid w:val="434AFEF8"/>
    <w:rsid w:val="438E7240"/>
    <w:rsid w:val="438F4C03"/>
    <w:rsid w:val="43AA3626"/>
    <w:rsid w:val="43B69B54"/>
    <w:rsid w:val="43BFFCCE"/>
    <w:rsid w:val="43E346E0"/>
    <w:rsid w:val="43FB84AE"/>
    <w:rsid w:val="4400B8FB"/>
    <w:rsid w:val="44407FF2"/>
    <w:rsid w:val="446CD1C2"/>
    <w:rsid w:val="446E22B9"/>
    <w:rsid w:val="448500D3"/>
    <w:rsid w:val="448993D7"/>
    <w:rsid w:val="449905D2"/>
    <w:rsid w:val="44ACC001"/>
    <w:rsid w:val="44B6EA00"/>
    <w:rsid w:val="44C3D457"/>
    <w:rsid w:val="44C9E286"/>
    <w:rsid w:val="44DFC0FE"/>
    <w:rsid w:val="44EF075D"/>
    <w:rsid w:val="44EFB1B4"/>
    <w:rsid w:val="45062440"/>
    <w:rsid w:val="4509B620"/>
    <w:rsid w:val="450F783B"/>
    <w:rsid w:val="451FAC12"/>
    <w:rsid w:val="457A669B"/>
    <w:rsid w:val="4594BA15"/>
    <w:rsid w:val="4599F17E"/>
    <w:rsid w:val="45AE1643"/>
    <w:rsid w:val="45B09A12"/>
    <w:rsid w:val="45B70841"/>
    <w:rsid w:val="45C70783"/>
    <w:rsid w:val="45D36EE5"/>
    <w:rsid w:val="45DE423A"/>
    <w:rsid w:val="45EAA49A"/>
    <w:rsid w:val="4628A595"/>
    <w:rsid w:val="462CDC3C"/>
    <w:rsid w:val="4637CFD2"/>
    <w:rsid w:val="4652CD15"/>
    <w:rsid w:val="46618468"/>
    <w:rsid w:val="466C2E29"/>
    <w:rsid w:val="466CCD2C"/>
    <w:rsid w:val="469E4ED5"/>
    <w:rsid w:val="46A58681"/>
    <w:rsid w:val="46CD7F3B"/>
    <w:rsid w:val="46D2CA23"/>
    <w:rsid w:val="46D2D8D6"/>
    <w:rsid w:val="46DC887A"/>
    <w:rsid w:val="46DE3072"/>
    <w:rsid w:val="46DE94D6"/>
    <w:rsid w:val="46E0CE4E"/>
    <w:rsid w:val="46E1BC3B"/>
    <w:rsid w:val="47355AD0"/>
    <w:rsid w:val="4735C817"/>
    <w:rsid w:val="473C05F9"/>
    <w:rsid w:val="4755113B"/>
    <w:rsid w:val="47705AFC"/>
    <w:rsid w:val="477B5B49"/>
    <w:rsid w:val="47E183B3"/>
    <w:rsid w:val="47E286D8"/>
    <w:rsid w:val="47F4CF4C"/>
    <w:rsid w:val="4803EE56"/>
    <w:rsid w:val="480ACDAF"/>
    <w:rsid w:val="4811D93E"/>
    <w:rsid w:val="484F1F4D"/>
    <w:rsid w:val="4865E808"/>
    <w:rsid w:val="48695EAC"/>
    <w:rsid w:val="486CF5A0"/>
    <w:rsid w:val="487189A2"/>
    <w:rsid w:val="487DA631"/>
    <w:rsid w:val="48932190"/>
    <w:rsid w:val="48E30B5C"/>
    <w:rsid w:val="48E42803"/>
    <w:rsid w:val="48E83DBF"/>
    <w:rsid w:val="4903FFB1"/>
    <w:rsid w:val="4921AF06"/>
    <w:rsid w:val="4948A6F9"/>
    <w:rsid w:val="496630FC"/>
    <w:rsid w:val="496A9B5A"/>
    <w:rsid w:val="497C9642"/>
    <w:rsid w:val="49C2FDB7"/>
    <w:rsid w:val="49C79A0D"/>
    <w:rsid w:val="4A0A4CFE"/>
    <w:rsid w:val="4A2218FA"/>
    <w:rsid w:val="4A2900B2"/>
    <w:rsid w:val="4A3AEF09"/>
    <w:rsid w:val="4A4E9741"/>
    <w:rsid w:val="4A5CF6C9"/>
    <w:rsid w:val="4A780039"/>
    <w:rsid w:val="4A8760DB"/>
    <w:rsid w:val="4A9AB3CF"/>
    <w:rsid w:val="4AB2C7A9"/>
    <w:rsid w:val="4AE04D82"/>
    <w:rsid w:val="4AEC24BA"/>
    <w:rsid w:val="4B0817F4"/>
    <w:rsid w:val="4B12903A"/>
    <w:rsid w:val="4B154250"/>
    <w:rsid w:val="4B192414"/>
    <w:rsid w:val="4B1EAA2A"/>
    <w:rsid w:val="4B414078"/>
    <w:rsid w:val="4B4A7813"/>
    <w:rsid w:val="4B4CE858"/>
    <w:rsid w:val="4B55BC26"/>
    <w:rsid w:val="4B60F6EB"/>
    <w:rsid w:val="4B844198"/>
    <w:rsid w:val="4B8ECAD1"/>
    <w:rsid w:val="4BC244B1"/>
    <w:rsid w:val="4BC37EA0"/>
    <w:rsid w:val="4BE65973"/>
    <w:rsid w:val="4BE7877E"/>
    <w:rsid w:val="4BEA99F5"/>
    <w:rsid w:val="4C3E368D"/>
    <w:rsid w:val="4C497F19"/>
    <w:rsid w:val="4C4BCCED"/>
    <w:rsid w:val="4C53B83F"/>
    <w:rsid w:val="4C5F4BCE"/>
    <w:rsid w:val="4C883541"/>
    <w:rsid w:val="4CA83164"/>
    <w:rsid w:val="4CD1E973"/>
    <w:rsid w:val="4CEE3C19"/>
    <w:rsid w:val="4CF18C87"/>
    <w:rsid w:val="4CF5FFCD"/>
    <w:rsid w:val="4D0A7535"/>
    <w:rsid w:val="4D220410"/>
    <w:rsid w:val="4D2C29FA"/>
    <w:rsid w:val="4D328FFD"/>
    <w:rsid w:val="4D3A76E0"/>
    <w:rsid w:val="4D4146B1"/>
    <w:rsid w:val="4D4CD4D5"/>
    <w:rsid w:val="4D6DD3F9"/>
    <w:rsid w:val="4D9AA82E"/>
    <w:rsid w:val="4DCD6574"/>
    <w:rsid w:val="4DCDAF69"/>
    <w:rsid w:val="4DF3CBDC"/>
    <w:rsid w:val="4E2B1214"/>
    <w:rsid w:val="4E393FC3"/>
    <w:rsid w:val="4E43DD41"/>
    <w:rsid w:val="4E656B16"/>
    <w:rsid w:val="4E6D6FA3"/>
    <w:rsid w:val="4E8B7CD7"/>
    <w:rsid w:val="4E8FC7D7"/>
    <w:rsid w:val="4EBD7637"/>
    <w:rsid w:val="4EE135C3"/>
    <w:rsid w:val="4EE39AB4"/>
    <w:rsid w:val="4EED22F9"/>
    <w:rsid w:val="4EF68112"/>
    <w:rsid w:val="4F1C8A5A"/>
    <w:rsid w:val="4F2AEC4F"/>
    <w:rsid w:val="4F2C5D0B"/>
    <w:rsid w:val="4F3A3226"/>
    <w:rsid w:val="4F6A5C6E"/>
    <w:rsid w:val="4F6FB4E3"/>
    <w:rsid w:val="4FA680CE"/>
    <w:rsid w:val="4FAC4899"/>
    <w:rsid w:val="4FD5CE14"/>
    <w:rsid w:val="4FF56C05"/>
    <w:rsid w:val="500071B4"/>
    <w:rsid w:val="50018A2D"/>
    <w:rsid w:val="5018277E"/>
    <w:rsid w:val="501B1B09"/>
    <w:rsid w:val="5050D1CD"/>
    <w:rsid w:val="508E7BA3"/>
    <w:rsid w:val="5092B7D6"/>
    <w:rsid w:val="509CA55A"/>
    <w:rsid w:val="509E3375"/>
    <w:rsid w:val="50A8C214"/>
    <w:rsid w:val="50BA93FA"/>
    <w:rsid w:val="50C459FE"/>
    <w:rsid w:val="50D4AEE4"/>
    <w:rsid w:val="50DDA0A4"/>
    <w:rsid w:val="510242AC"/>
    <w:rsid w:val="511E101B"/>
    <w:rsid w:val="511E41F1"/>
    <w:rsid w:val="5144280E"/>
    <w:rsid w:val="5144C3E0"/>
    <w:rsid w:val="51508219"/>
    <w:rsid w:val="51625690"/>
    <w:rsid w:val="51979BB1"/>
    <w:rsid w:val="519B5405"/>
    <w:rsid w:val="51BB268A"/>
    <w:rsid w:val="51C37F36"/>
    <w:rsid w:val="51DCACA3"/>
    <w:rsid w:val="51F136D3"/>
    <w:rsid w:val="51F88F87"/>
    <w:rsid w:val="51FB6533"/>
    <w:rsid w:val="51FD7D1D"/>
    <w:rsid w:val="520381DC"/>
    <w:rsid w:val="5221E43A"/>
    <w:rsid w:val="5221EE06"/>
    <w:rsid w:val="523E7C4F"/>
    <w:rsid w:val="52521111"/>
    <w:rsid w:val="52759D6E"/>
    <w:rsid w:val="527C8765"/>
    <w:rsid w:val="5283A198"/>
    <w:rsid w:val="52AD7811"/>
    <w:rsid w:val="52B46C36"/>
    <w:rsid w:val="52D0AF86"/>
    <w:rsid w:val="52D2B99A"/>
    <w:rsid w:val="52F907C1"/>
    <w:rsid w:val="530C887A"/>
    <w:rsid w:val="530FA2C4"/>
    <w:rsid w:val="53241B55"/>
    <w:rsid w:val="53368C95"/>
    <w:rsid w:val="53392AEF"/>
    <w:rsid w:val="536A467F"/>
    <w:rsid w:val="536CBC33"/>
    <w:rsid w:val="538BF70F"/>
    <w:rsid w:val="5396E60D"/>
    <w:rsid w:val="53AA5823"/>
    <w:rsid w:val="53AC3035"/>
    <w:rsid w:val="53C0C6C4"/>
    <w:rsid w:val="5403A028"/>
    <w:rsid w:val="541005A6"/>
    <w:rsid w:val="54200114"/>
    <w:rsid w:val="54252243"/>
    <w:rsid w:val="5429629C"/>
    <w:rsid w:val="5464EECB"/>
    <w:rsid w:val="546DB95B"/>
    <w:rsid w:val="548A408B"/>
    <w:rsid w:val="54B955C1"/>
    <w:rsid w:val="54F4B1EC"/>
    <w:rsid w:val="54FEA03B"/>
    <w:rsid w:val="55143DCA"/>
    <w:rsid w:val="551644CA"/>
    <w:rsid w:val="55342445"/>
    <w:rsid w:val="554F41E4"/>
    <w:rsid w:val="55525C7A"/>
    <w:rsid w:val="55613753"/>
    <w:rsid w:val="556A4AD1"/>
    <w:rsid w:val="556AAAF4"/>
    <w:rsid w:val="556EEDFB"/>
    <w:rsid w:val="55939CFA"/>
    <w:rsid w:val="55CA9215"/>
    <w:rsid w:val="55E274DD"/>
    <w:rsid w:val="55F517AB"/>
    <w:rsid w:val="564D0FD9"/>
    <w:rsid w:val="565C48DB"/>
    <w:rsid w:val="566D2B3C"/>
    <w:rsid w:val="56A3BE28"/>
    <w:rsid w:val="56D78BDF"/>
    <w:rsid w:val="56E5BC7B"/>
    <w:rsid w:val="56F48E65"/>
    <w:rsid w:val="57225174"/>
    <w:rsid w:val="5724B446"/>
    <w:rsid w:val="5726AE50"/>
    <w:rsid w:val="57368861"/>
    <w:rsid w:val="57396E96"/>
    <w:rsid w:val="573A9501"/>
    <w:rsid w:val="573C44CD"/>
    <w:rsid w:val="574965E0"/>
    <w:rsid w:val="574FA02C"/>
    <w:rsid w:val="576B3D7B"/>
    <w:rsid w:val="57AE6687"/>
    <w:rsid w:val="57AF6D3E"/>
    <w:rsid w:val="57B1AFC7"/>
    <w:rsid w:val="57B50BF5"/>
    <w:rsid w:val="57C86DF7"/>
    <w:rsid w:val="57CDCF4F"/>
    <w:rsid w:val="57CF927F"/>
    <w:rsid w:val="57E8C80D"/>
    <w:rsid w:val="57F02B29"/>
    <w:rsid w:val="5808E20A"/>
    <w:rsid w:val="581F010F"/>
    <w:rsid w:val="5832F7C2"/>
    <w:rsid w:val="5846B70B"/>
    <w:rsid w:val="585568CA"/>
    <w:rsid w:val="58570A66"/>
    <w:rsid w:val="5857AD7D"/>
    <w:rsid w:val="587FB2D1"/>
    <w:rsid w:val="58A6AD7F"/>
    <w:rsid w:val="58AC6F23"/>
    <w:rsid w:val="58CD49B6"/>
    <w:rsid w:val="58D61D61"/>
    <w:rsid w:val="58E93CBB"/>
    <w:rsid w:val="5906D521"/>
    <w:rsid w:val="592110BB"/>
    <w:rsid w:val="5967F1D1"/>
    <w:rsid w:val="5972B2F6"/>
    <w:rsid w:val="59A4EFAE"/>
    <w:rsid w:val="59A89962"/>
    <w:rsid w:val="59DA7DBA"/>
    <w:rsid w:val="59ED2984"/>
    <w:rsid w:val="59EDCA50"/>
    <w:rsid w:val="5A15D95D"/>
    <w:rsid w:val="5A26B6F8"/>
    <w:rsid w:val="5A332CDC"/>
    <w:rsid w:val="5A3F3F0A"/>
    <w:rsid w:val="5A49C86D"/>
    <w:rsid w:val="5A7200D0"/>
    <w:rsid w:val="5A7B1983"/>
    <w:rsid w:val="5A7EE51F"/>
    <w:rsid w:val="5A871EAF"/>
    <w:rsid w:val="5AA42550"/>
    <w:rsid w:val="5AA79BCC"/>
    <w:rsid w:val="5AEBF9E8"/>
    <w:rsid w:val="5AFFA66F"/>
    <w:rsid w:val="5AFFBEEB"/>
    <w:rsid w:val="5B0288AA"/>
    <w:rsid w:val="5B443CD4"/>
    <w:rsid w:val="5B4C3EE8"/>
    <w:rsid w:val="5B4C4D8C"/>
    <w:rsid w:val="5B64651B"/>
    <w:rsid w:val="5B6A346B"/>
    <w:rsid w:val="5B9A9698"/>
    <w:rsid w:val="5BBA161A"/>
    <w:rsid w:val="5BD4EFF7"/>
    <w:rsid w:val="5BF6EDAD"/>
    <w:rsid w:val="5C31DE57"/>
    <w:rsid w:val="5C58CD40"/>
    <w:rsid w:val="5C747FBA"/>
    <w:rsid w:val="5C7BEAF8"/>
    <w:rsid w:val="5CD30C43"/>
    <w:rsid w:val="5CEF5ED6"/>
    <w:rsid w:val="5D113C65"/>
    <w:rsid w:val="5D281EB0"/>
    <w:rsid w:val="5D4FC9F5"/>
    <w:rsid w:val="5D6134F5"/>
    <w:rsid w:val="5D639C8C"/>
    <w:rsid w:val="5D64BD5C"/>
    <w:rsid w:val="5DBC179A"/>
    <w:rsid w:val="5DE37BEC"/>
    <w:rsid w:val="5E19256C"/>
    <w:rsid w:val="5E66081E"/>
    <w:rsid w:val="5E6793CE"/>
    <w:rsid w:val="5E83C307"/>
    <w:rsid w:val="5E899A9A"/>
    <w:rsid w:val="5EA94978"/>
    <w:rsid w:val="5ECC3074"/>
    <w:rsid w:val="5ED3E36A"/>
    <w:rsid w:val="5EDA54E7"/>
    <w:rsid w:val="5EDD53C1"/>
    <w:rsid w:val="5EE94A80"/>
    <w:rsid w:val="5EF33ADC"/>
    <w:rsid w:val="5EFD6CA5"/>
    <w:rsid w:val="5F2B6BCE"/>
    <w:rsid w:val="5F91E923"/>
    <w:rsid w:val="5F975E69"/>
    <w:rsid w:val="5F9EBD0F"/>
    <w:rsid w:val="5FAB50BE"/>
    <w:rsid w:val="5FAEE303"/>
    <w:rsid w:val="5FD0947F"/>
    <w:rsid w:val="5FE43E15"/>
    <w:rsid w:val="5FE64D3B"/>
    <w:rsid w:val="5FF32174"/>
    <w:rsid w:val="6019C1CC"/>
    <w:rsid w:val="60236958"/>
    <w:rsid w:val="60256AFB"/>
    <w:rsid w:val="602807FC"/>
    <w:rsid w:val="6047A3C7"/>
    <w:rsid w:val="608F6B45"/>
    <w:rsid w:val="60A60830"/>
    <w:rsid w:val="60A748EE"/>
    <w:rsid w:val="60CAD8EA"/>
    <w:rsid w:val="6135F7A8"/>
    <w:rsid w:val="614AB364"/>
    <w:rsid w:val="616E9369"/>
    <w:rsid w:val="616EE4F6"/>
    <w:rsid w:val="617F9144"/>
    <w:rsid w:val="618AF1B3"/>
    <w:rsid w:val="619AF18D"/>
    <w:rsid w:val="61A57420"/>
    <w:rsid w:val="61C5122F"/>
    <w:rsid w:val="61CDD6A1"/>
    <w:rsid w:val="61DD7134"/>
    <w:rsid w:val="61E2EF37"/>
    <w:rsid w:val="61ECEEB0"/>
    <w:rsid w:val="61F9BD34"/>
    <w:rsid w:val="620BEE05"/>
    <w:rsid w:val="6218FAA3"/>
    <w:rsid w:val="621AAA01"/>
    <w:rsid w:val="6223DDD4"/>
    <w:rsid w:val="6237D7BC"/>
    <w:rsid w:val="629323AF"/>
    <w:rsid w:val="629D9732"/>
    <w:rsid w:val="62A24203"/>
    <w:rsid w:val="62B7BDD9"/>
    <w:rsid w:val="62C8A7CC"/>
    <w:rsid w:val="62CEE467"/>
    <w:rsid w:val="62F9A5B2"/>
    <w:rsid w:val="62FBBC6B"/>
    <w:rsid w:val="6319385D"/>
    <w:rsid w:val="632069DD"/>
    <w:rsid w:val="6323A807"/>
    <w:rsid w:val="634AB821"/>
    <w:rsid w:val="635C3786"/>
    <w:rsid w:val="635EBC0E"/>
    <w:rsid w:val="637E3668"/>
    <w:rsid w:val="63A41C8F"/>
    <w:rsid w:val="63B376BC"/>
    <w:rsid w:val="63B57128"/>
    <w:rsid w:val="63C047AB"/>
    <w:rsid w:val="63D25932"/>
    <w:rsid w:val="63D78256"/>
    <w:rsid w:val="63DBB949"/>
    <w:rsid w:val="63E1FE70"/>
    <w:rsid w:val="63EEB737"/>
    <w:rsid w:val="63EF9BFF"/>
    <w:rsid w:val="63F14BA1"/>
    <w:rsid w:val="642A6294"/>
    <w:rsid w:val="643495FB"/>
    <w:rsid w:val="64353D24"/>
    <w:rsid w:val="64445639"/>
    <w:rsid w:val="644943CF"/>
    <w:rsid w:val="645C5E94"/>
    <w:rsid w:val="645CBF26"/>
    <w:rsid w:val="6479AF1D"/>
    <w:rsid w:val="647C135F"/>
    <w:rsid w:val="6498840E"/>
    <w:rsid w:val="64DE82CF"/>
    <w:rsid w:val="64FB8CEF"/>
    <w:rsid w:val="650B144A"/>
    <w:rsid w:val="652890D3"/>
    <w:rsid w:val="65439CDC"/>
    <w:rsid w:val="654C66AE"/>
    <w:rsid w:val="65725314"/>
    <w:rsid w:val="65B1A518"/>
    <w:rsid w:val="65BC38E6"/>
    <w:rsid w:val="65C92938"/>
    <w:rsid w:val="65C933C8"/>
    <w:rsid w:val="662C505D"/>
    <w:rsid w:val="662CDFCB"/>
    <w:rsid w:val="663F2B2A"/>
    <w:rsid w:val="664584CC"/>
    <w:rsid w:val="66482EFC"/>
    <w:rsid w:val="665DE540"/>
    <w:rsid w:val="667EAF2C"/>
    <w:rsid w:val="667FCB2F"/>
    <w:rsid w:val="66ACC25C"/>
    <w:rsid w:val="66B77C3C"/>
    <w:rsid w:val="66DFFD55"/>
    <w:rsid w:val="66E52464"/>
    <w:rsid w:val="66E92E08"/>
    <w:rsid w:val="66F18FCF"/>
    <w:rsid w:val="66F598E6"/>
    <w:rsid w:val="6728EC63"/>
    <w:rsid w:val="67342620"/>
    <w:rsid w:val="677DE784"/>
    <w:rsid w:val="678B2A93"/>
    <w:rsid w:val="678E7CBE"/>
    <w:rsid w:val="679E85C1"/>
    <w:rsid w:val="67AF689B"/>
    <w:rsid w:val="67B20E68"/>
    <w:rsid w:val="67E0DECE"/>
    <w:rsid w:val="67EB34DE"/>
    <w:rsid w:val="682BCEB5"/>
    <w:rsid w:val="682C1FDB"/>
    <w:rsid w:val="68630808"/>
    <w:rsid w:val="6871A794"/>
    <w:rsid w:val="6876B9F1"/>
    <w:rsid w:val="6889D657"/>
    <w:rsid w:val="6892388B"/>
    <w:rsid w:val="68A4FCF1"/>
    <w:rsid w:val="68BE8DAF"/>
    <w:rsid w:val="68D9E07C"/>
    <w:rsid w:val="68E0233D"/>
    <w:rsid w:val="68E28286"/>
    <w:rsid w:val="68E28BB7"/>
    <w:rsid w:val="6932C236"/>
    <w:rsid w:val="6976FA9D"/>
    <w:rsid w:val="697A299A"/>
    <w:rsid w:val="697A7315"/>
    <w:rsid w:val="698F0118"/>
    <w:rsid w:val="69AE130D"/>
    <w:rsid w:val="69B27B7C"/>
    <w:rsid w:val="69E04E72"/>
    <w:rsid w:val="6A15FBF8"/>
    <w:rsid w:val="6A21B2BC"/>
    <w:rsid w:val="6A399387"/>
    <w:rsid w:val="6A5144B4"/>
    <w:rsid w:val="6A7729BC"/>
    <w:rsid w:val="6ABD72E9"/>
    <w:rsid w:val="6ADCA9C2"/>
    <w:rsid w:val="6AE55F6D"/>
    <w:rsid w:val="6AEE268F"/>
    <w:rsid w:val="6AF4F44A"/>
    <w:rsid w:val="6B10B38D"/>
    <w:rsid w:val="6B13564E"/>
    <w:rsid w:val="6B1A80EC"/>
    <w:rsid w:val="6B224262"/>
    <w:rsid w:val="6B344F00"/>
    <w:rsid w:val="6B41C585"/>
    <w:rsid w:val="6B6FB31B"/>
    <w:rsid w:val="6B73E4AD"/>
    <w:rsid w:val="6B90740F"/>
    <w:rsid w:val="6BA7DFC0"/>
    <w:rsid w:val="6BB3A2C9"/>
    <w:rsid w:val="6BC0B5B9"/>
    <w:rsid w:val="6BE5DDE4"/>
    <w:rsid w:val="6C1A482E"/>
    <w:rsid w:val="6C371B0C"/>
    <w:rsid w:val="6C3A1954"/>
    <w:rsid w:val="6C3F6582"/>
    <w:rsid w:val="6C488CA7"/>
    <w:rsid w:val="6C4E75B4"/>
    <w:rsid w:val="6C5F5475"/>
    <w:rsid w:val="6C684B42"/>
    <w:rsid w:val="6C68A23A"/>
    <w:rsid w:val="6C6D3787"/>
    <w:rsid w:val="6C7B6FB9"/>
    <w:rsid w:val="6C8D7E38"/>
    <w:rsid w:val="6C9B5478"/>
    <w:rsid w:val="6CB90D5F"/>
    <w:rsid w:val="6CBE8CCF"/>
    <w:rsid w:val="6CC12223"/>
    <w:rsid w:val="6CCA2CD1"/>
    <w:rsid w:val="6CE763C8"/>
    <w:rsid w:val="6CF12A59"/>
    <w:rsid w:val="6D07B709"/>
    <w:rsid w:val="6D146400"/>
    <w:rsid w:val="6D1A03E6"/>
    <w:rsid w:val="6D2B1DD3"/>
    <w:rsid w:val="6D3D7ACC"/>
    <w:rsid w:val="6D3F716A"/>
    <w:rsid w:val="6D402B21"/>
    <w:rsid w:val="6D67FEC9"/>
    <w:rsid w:val="6D69D914"/>
    <w:rsid w:val="6D8002A4"/>
    <w:rsid w:val="6D8DB8BB"/>
    <w:rsid w:val="6D9E0260"/>
    <w:rsid w:val="6DAF5E06"/>
    <w:rsid w:val="6DC39DD4"/>
    <w:rsid w:val="6DE0B941"/>
    <w:rsid w:val="6DE521F3"/>
    <w:rsid w:val="6DFBAED0"/>
    <w:rsid w:val="6DFDDA2A"/>
    <w:rsid w:val="6E2E095E"/>
    <w:rsid w:val="6E305B0B"/>
    <w:rsid w:val="6E45F99D"/>
    <w:rsid w:val="6E488763"/>
    <w:rsid w:val="6E68C928"/>
    <w:rsid w:val="6E68F34B"/>
    <w:rsid w:val="6E79ECC7"/>
    <w:rsid w:val="6EC77E24"/>
    <w:rsid w:val="6EEC31A4"/>
    <w:rsid w:val="6EEE60CE"/>
    <w:rsid w:val="6EF9EB87"/>
    <w:rsid w:val="6EFFED20"/>
    <w:rsid w:val="6F10A179"/>
    <w:rsid w:val="6F19962B"/>
    <w:rsid w:val="6F3C1BAA"/>
    <w:rsid w:val="6F45AE4E"/>
    <w:rsid w:val="6F55A010"/>
    <w:rsid w:val="6FD687AC"/>
    <w:rsid w:val="7006DA4C"/>
    <w:rsid w:val="7009D8FB"/>
    <w:rsid w:val="7014A95E"/>
    <w:rsid w:val="70158844"/>
    <w:rsid w:val="701E1539"/>
    <w:rsid w:val="703CE4F3"/>
    <w:rsid w:val="705D0774"/>
    <w:rsid w:val="706DA75B"/>
    <w:rsid w:val="70792236"/>
    <w:rsid w:val="70821397"/>
    <w:rsid w:val="70822D15"/>
    <w:rsid w:val="7083011B"/>
    <w:rsid w:val="7090C319"/>
    <w:rsid w:val="7093F430"/>
    <w:rsid w:val="70B3B2BE"/>
    <w:rsid w:val="70B574FC"/>
    <w:rsid w:val="70BBA107"/>
    <w:rsid w:val="70C77DCC"/>
    <w:rsid w:val="70E709A6"/>
    <w:rsid w:val="71086C57"/>
    <w:rsid w:val="711F2AC0"/>
    <w:rsid w:val="71352716"/>
    <w:rsid w:val="7137FCF9"/>
    <w:rsid w:val="71460191"/>
    <w:rsid w:val="714D2109"/>
    <w:rsid w:val="715A64E5"/>
    <w:rsid w:val="7168304D"/>
    <w:rsid w:val="718CA5C5"/>
    <w:rsid w:val="7192921D"/>
    <w:rsid w:val="7195A792"/>
    <w:rsid w:val="71A12B8B"/>
    <w:rsid w:val="71AB3DCE"/>
    <w:rsid w:val="71B91850"/>
    <w:rsid w:val="71C0B470"/>
    <w:rsid w:val="71D9D6C9"/>
    <w:rsid w:val="71ED6CEF"/>
    <w:rsid w:val="720B336B"/>
    <w:rsid w:val="721BABD9"/>
    <w:rsid w:val="722BBFEC"/>
    <w:rsid w:val="7235E505"/>
    <w:rsid w:val="723EA628"/>
    <w:rsid w:val="72404C60"/>
    <w:rsid w:val="726FC148"/>
    <w:rsid w:val="72733780"/>
    <w:rsid w:val="7276B6F9"/>
    <w:rsid w:val="72792BCD"/>
    <w:rsid w:val="72891DA2"/>
    <w:rsid w:val="72908356"/>
    <w:rsid w:val="729BE27C"/>
    <w:rsid w:val="72B95A7C"/>
    <w:rsid w:val="72CF1D2D"/>
    <w:rsid w:val="72E462E6"/>
    <w:rsid w:val="73062FDB"/>
    <w:rsid w:val="73210BF2"/>
    <w:rsid w:val="73244266"/>
    <w:rsid w:val="73247B90"/>
    <w:rsid w:val="73380FD6"/>
    <w:rsid w:val="7341ECB7"/>
    <w:rsid w:val="73507DEC"/>
    <w:rsid w:val="737A6F05"/>
    <w:rsid w:val="73C2FB7D"/>
    <w:rsid w:val="73DA8227"/>
    <w:rsid w:val="743EC334"/>
    <w:rsid w:val="744113C2"/>
    <w:rsid w:val="7488300A"/>
    <w:rsid w:val="748BD6BF"/>
    <w:rsid w:val="74978502"/>
    <w:rsid w:val="74BD2382"/>
    <w:rsid w:val="74BE8D0E"/>
    <w:rsid w:val="74C87449"/>
    <w:rsid w:val="74D2A529"/>
    <w:rsid w:val="74D9F84B"/>
    <w:rsid w:val="74EFF619"/>
    <w:rsid w:val="74F3D9D6"/>
    <w:rsid w:val="75077F1D"/>
    <w:rsid w:val="7518D470"/>
    <w:rsid w:val="752BD88B"/>
    <w:rsid w:val="754595B9"/>
    <w:rsid w:val="755B7328"/>
    <w:rsid w:val="757B7CE0"/>
    <w:rsid w:val="75B5F114"/>
    <w:rsid w:val="75C32679"/>
    <w:rsid w:val="75D4E06C"/>
    <w:rsid w:val="76344851"/>
    <w:rsid w:val="763EFFF9"/>
    <w:rsid w:val="7653EC67"/>
    <w:rsid w:val="765F5E65"/>
    <w:rsid w:val="765FF4E3"/>
    <w:rsid w:val="768B665B"/>
    <w:rsid w:val="76976147"/>
    <w:rsid w:val="7697DC9F"/>
    <w:rsid w:val="769AE538"/>
    <w:rsid w:val="76C21598"/>
    <w:rsid w:val="770E7AA7"/>
    <w:rsid w:val="771BFBC0"/>
    <w:rsid w:val="772BA443"/>
    <w:rsid w:val="7742F0F4"/>
    <w:rsid w:val="7743684D"/>
    <w:rsid w:val="77A479F4"/>
    <w:rsid w:val="77D6414C"/>
    <w:rsid w:val="77F51A98"/>
    <w:rsid w:val="77FADCC7"/>
    <w:rsid w:val="77FB2EC6"/>
    <w:rsid w:val="780196FC"/>
    <w:rsid w:val="780572F9"/>
    <w:rsid w:val="780B30CF"/>
    <w:rsid w:val="78509DA0"/>
    <w:rsid w:val="7850C006"/>
    <w:rsid w:val="78583EB3"/>
    <w:rsid w:val="785A0FBC"/>
    <w:rsid w:val="78614C92"/>
    <w:rsid w:val="78618312"/>
    <w:rsid w:val="787A78C9"/>
    <w:rsid w:val="789625B3"/>
    <w:rsid w:val="7897E72D"/>
    <w:rsid w:val="78985CD3"/>
    <w:rsid w:val="78BA8379"/>
    <w:rsid w:val="78DA1971"/>
    <w:rsid w:val="78E3A6F9"/>
    <w:rsid w:val="78F6DA90"/>
    <w:rsid w:val="78FD66CE"/>
    <w:rsid w:val="790A4B87"/>
    <w:rsid w:val="7928D934"/>
    <w:rsid w:val="79440AFD"/>
    <w:rsid w:val="7950CFFF"/>
    <w:rsid w:val="79764117"/>
    <w:rsid w:val="79A6C626"/>
    <w:rsid w:val="79D46A2A"/>
    <w:rsid w:val="79DA7023"/>
    <w:rsid w:val="7A2EE44B"/>
    <w:rsid w:val="7A3E6A88"/>
    <w:rsid w:val="7A457D6F"/>
    <w:rsid w:val="7A73CC29"/>
    <w:rsid w:val="7A83F0B2"/>
    <w:rsid w:val="7AC7BB51"/>
    <w:rsid w:val="7AD81869"/>
    <w:rsid w:val="7ADB0B95"/>
    <w:rsid w:val="7AE528B2"/>
    <w:rsid w:val="7AEE88FF"/>
    <w:rsid w:val="7AF3BC16"/>
    <w:rsid w:val="7AF9B3D0"/>
    <w:rsid w:val="7B064392"/>
    <w:rsid w:val="7B07B974"/>
    <w:rsid w:val="7B2542C7"/>
    <w:rsid w:val="7B568EB7"/>
    <w:rsid w:val="7B5F0274"/>
    <w:rsid w:val="7B656A3D"/>
    <w:rsid w:val="7B668442"/>
    <w:rsid w:val="7B6DD8D4"/>
    <w:rsid w:val="7BA5D0E6"/>
    <w:rsid w:val="7BAFAD39"/>
    <w:rsid w:val="7BD889D9"/>
    <w:rsid w:val="7BF05A9C"/>
    <w:rsid w:val="7BF78AFA"/>
    <w:rsid w:val="7C01AE1D"/>
    <w:rsid w:val="7C13D067"/>
    <w:rsid w:val="7C28186D"/>
    <w:rsid w:val="7C340438"/>
    <w:rsid w:val="7C4322D8"/>
    <w:rsid w:val="7C44E8AA"/>
    <w:rsid w:val="7C59FFFE"/>
    <w:rsid w:val="7C7A29A1"/>
    <w:rsid w:val="7C81325D"/>
    <w:rsid w:val="7C84C2C1"/>
    <w:rsid w:val="7C86A3DF"/>
    <w:rsid w:val="7C877247"/>
    <w:rsid w:val="7CA49473"/>
    <w:rsid w:val="7CBCEEA1"/>
    <w:rsid w:val="7CDB790A"/>
    <w:rsid w:val="7CF3720A"/>
    <w:rsid w:val="7CFF0444"/>
    <w:rsid w:val="7D323F15"/>
    <w:rsid w:val="7D333245"/>
    <w:rsid w:val="7D346CAE"/>
    <w:rsid w:val="7D399BB4"/>
    <w:rsid w:val="7D447A50"/>
    <w:rsid w:val="7D50F1D3"/>
    <w:rsid w:val="7D5FE61E"/>
    <w:rsid w:val="7D65ACAE"/>
    <w:rsid w:val="7D716F86"/>
    <w:rsid w:val="7D7885B4"/>
    <w:rsid w:val="7D9DACD8"/>
    <w:rsid w:val="7DA9E775"/>
    <w:rsid w:val="7DABD192"/>
    <w:rsid w:val="7DB0E365"/>
    <w:rsid w:val="7DB83EB9"/>
    <w:rsid w:val="7DC36F5B"/>
    <w:rsid w:val="7DE258C7"/>
    <w:rsid w:val="7DF76BED"/>
    <w:rsid w:val="7E0D54AF"/>
    <w:rsid w:val="7E0D815F"/>
    <w:rsid w:val="7E3CDE98"/>
    <w:rsid w:val="7E469950"/>
    <w:rsid w:val="7E6810B9"/>
    <w:rsid w:val="7E72F3D1"/>
    <w:rsid w:val="7E8F7CB3"/>
    <w:rsid w:val="7EBB35A1"/>
    <w:rsid w:val="7EF11A97"/>
    <w:rsid w:val="7EF5E341"/>
    <w:rsid w:val="7EF750E0"/>
    <w:rsid w:val="7EFADA99"/>
    <w:rsid w:val="7F3DBC63"/>
    <w:rsid w:val="7F8EAB78"/>
    <w:rsid w:val="7F9D1CD8"/>
    <w:rsid w:val="7FA0C911"/>
    <w:rsid w:val="7FAF7968"/>
    <w:rsid w:val="7FE9D63B"/>
    <w:rsid w:val="7FF5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5CA1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A728F"/>
    <w:pPr>
      <w:spacing w:before="120" w:after="120" w:line="276" w:lineRule="auto"/>
      <w:jc w:val="both"/>
    </w:pPr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67039"/>
    <w:pPr>
      <w:keepNext/>
      <w:spacing w:before="240" w:after="24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rsid w:val="009C3CF5"/>
    <w:pPr>
      <w:keepNext/>
      <w:outlineLvl w:val="1"/>
    </w:pPr>
    <w:rPr>
      <w:b/>
      <w:bCs/>
      <w:sz w:val="28"/>
    </w:rPr>
  </w:style>
  <w:style w:type="paragraph" w:styleId="berschrift3">
    <w:name w:val="heading 3"/>
    <w:basedOn w:val="Standard"/>
    <w:next w:val="Standard"/>
    <w:autoRedefine/>
    <w:qFormat/>
    <w:rsid w:val="00E11B32"/>
    <w:pPr>
      <w:keepNext/>
      <w:spacing w:before="60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autoRedefine/>
    <w:qFormat/>
    <w:rsid w:val="00E516C3"/>
    <w:pPr>
      <w:keepNext/>
      <w:spacing w:before="480"/>
      <w:ind w:left="720" w:hanging="360"/>
      <w:outlineLvl w:val="3"/>
    </w:pPr>
    <w:rPr>
      <w:b/>
      <w:bCs/>
      <w:szCs w:val="28"/>
      <w:lang w:val="de-CH"/>
    </w:rPr>
  </w:style>
  <w:style w:type="paragraph" w:styleId="berschrift5">
    <w:name w:val="heading 5"/>
    <w:basedOn w:val="Standard"/>
    <w:next w:val="Standard"/>
    <w:autoRedefine/>
    <w:qFormat/>
    <w:rsid w:val="00E516C3"/>
    <w:pPr>
      <w:spacing w:before="240" w:after="60"/>
      <w:ind w:left="720" w:hanging="360"/>
      <w:outlineLvl w:val="4"/>
    </w:pPr>
    <w:rPr>
      <w:b/>
      <w:bCs/>
      <w:iCs/>
      <w:szCs w:val="26"/>
      <w:lang w:val="de-CH"/>
    </w:rPr>
  </w:style>
  <w:style w:type="paragraph" w:styleId="berschrift6">
    <w:name w:val="heading 6"/>
    <w:basedOn w:val="Standard"/>
    <w:next w:val="Standard"/>
    <w:pPr>
      <w:spacing w:before="240" w:after="60"/>
      <w:outlineLvl w:val="5"/>
    </w:pPr>
    <w:rPr>
      <w:b/>
      <w:bCs/>
      <w:szCs w:val="22"/>
      <w:lang w:val="de-CH"/>
    </w:rPr>
  </w:style>
  <w:style w:type="paragraph" w:styleId="berschrift7">
    <w:name w:val="heading 7"/>
    <w:aliases w:val="Überschrift 7 - Aufgabe"/>
    <w:basedOn w:val="Standard"/>
    <w:next w:val="Standard"/>
    <w:rsid w:val="00E40685"/>
    <w:pPr>
      <w:spacing w:before="240" w:after="60"/>
      <w:outlineLvl w:val="6"/>
    </w:pPr>
    <w:rPr>
      <w:b/>
      <w:lang w:val="de-CH"/>
    </w:rPr>
  </w:style>
  <w:style w:type="paragraph" w:styleId="berschrift8">
    <w:name w:val="heading 8"/>
    <w:aliases w:val="Überschrift 8 - Aufgabe2"/>
    <w:basedOn w:val="Standard"/>
    <w:next w:val="Standard"/>
    <w:pPr>
      <w:spacing w:before="240" w:after="60"/>
      <w:outlineLvl w:val="7"/>
    </w:pPr>
    <w:rPr>
      <w:i/>
      <w:iCs/>
      <w:lang w:val="de-CH"/>
    </w:rPr>
  </w:style>
  <w:style w:type="paragraph" w:styleId="berschrift9">
    <w:name w:val="heading 9"/>
    <w:basedOn w:val="Standard"/>
    <w:next w:val="Standard"/>
    <w:pPr>
      <w:spacing w:before="240" w:after="60"/>
      <w:outlineLvl w:val="8"/>
    </w:pPr>
    <w:rPr>
      <w:rFonts w:cs="Arial"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ientierungsmarken">
    <w:name w:val="Orientierungsmarken"/>
    <w:basedOn w:val="Standard"/>
    <w:next w:val="Standard"/>
    <w:rPr>
      <w:i/>
      <w:lang w:val="de-CH"/>
    </w:rPr>
  </w:style>
  <w:style w:type="paragraph" w:customStyle="1" w:styleId="Grau">
    <w:name w:val="Grau"/>
    <w:basedOn w:val="Standard"/>
    <w:next w:val="Standard"/>
    <w:pPr>
      <w:ind w:left="708"/>
    </w:pPr>
    <w:rPr>
      <w:color w:val="008000"/>
      <w:lang w:val="de-CH"/>
    </w:rPr>
  </w:style>
  <w:style w:type="paragraph" w:customStyle="1" w:styleId="Message">
    <w:name w:val="Message"/>
    <w:basedOn w:val="Standard"/>
    <w:autoRedefine/>
    <w:rPr>
      <w:rFonts w:ascii="Century Schoolbook" w:hAnsi="Century Schoolbook"/>
      <w:sz w:val="18"/>
      <w:lang w:val="de-CH"/>
    </w:rPr>
  </w:style>
  <w:style w:type="paragraph" w:customStyle="1" w:styleId="Grafik">
    <w:name w:val="Grafik"/>
    <w:basedOn w:val="Textkrper"/>
    <w:next w:val="Beschriftung"/>
    <w:pPr>
      <w:keepNext/>
      <w:spacing w:after="240"/>
    </w:pPr>
    <w:rPr>
      <w:szCs w:val="20"/>
    </w:rPr>
  </w:style>
  <w:style w:type="paragraph" w:styleId="Textkrper">
    <w:name w:val="Body Text"/>
    <w:basedOn w:val="Standard"/>
  </w:style>
  <w:style w:type="paragraph" w:styleId="Beschriftung">
    <w:name w:val="caption"/>
    <w:basedOn w:val="Standard"/>
    <w:next w:val="Standard"/>
    <w:rPr>
      <w:b/>
      <w:bCs/>
      <w:sz w:val="20"/>
      <w:szCs w:val="20"/>
    </w:rPr>
  </w:style>
  <w:style w:type="paragraph" w:styleId="Kopfzeile">
    <w:name w:val="header"/>
    <w:basedOn w:val="Standard"/>
    <w:rsid w:val="001667DA"/>
    <w:pPr>
      <w:tabs>
        <w:tab w:val="center" w:pos="4536"/>
        <w:tab w:val="right" w:pos="9072"/>
      </w:tabs>
    </w:pPr>
    <w:rPr>
      <w:rFonts w:ascii="Arial Black" w:hAnsi="Arial Black"/>
      <w:i/>
      <w:color w:val="BFBFBF" w:themeColor="background1" w:themeShade="BF"/>
      <w:sz w:val="4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spacing w:before="0" w:after="0"/>
    </w:pPr>
    <w:rPr>
      <w:rFonts w:cs="Arial"/>
      <w:lang w:val="de-CH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styleId="StandardWeb">
    <w:name w:val="Normal (Web)"/>
    <w:basedOn w:val="Standard"/>
    <w:uiPriority w:val="99"/>
    <w:rsid w:val="00BA6C7D"/>
    <w:pPr>
      <w:spacing w:before="100" w:beforeAutospacing="1" w:after="100" w:afterAutospacing="1"/>
    </w:pPr>
    <w:rPr>
      <w:rFonts w:ascii="Times New Roman" w:hAnsi="Times New Roman"/>
      <w:color w:val="146487"/>
      <w:sz w:val="24"/>
    </w:rPr>
  </w:style>
  <w:style w:type="character" w:styleId="Seitenzahl">
    <w:name w:val="page number"/>
    <w:basedOn w:val="Absatz-Standardschriftart"/>
    <w:rsid w:val="00A8572A"/>
  </w:style>
  <w:style w:type="table" w:customStyle="1" w:styleId="Tabellengitternetz">
    <w:name w:val="Tabellengitternetz"/>
    <w:basedOn w:val="NormaleTabelle"/>
    <w:rsid w:val="00884882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D857F6"/>
  </w:style>
  <w:style w:type="paragraph" w:styleId="Verzeichnis2">
    <w:name w:val="toc 2"/>
    <w:basedOn w:val="Standard"/>
    <w:next w:val="Standard"/>
    <w:autoRedefine/>
    <w:uiPriority w:val="39"/>
    <w:rsid w:val="00D857F6"/>
    <w:pPr>
      <w:ind w:left="220"/>
    </w:pPr>
  </w:style>
  <w:style w:type="paragraph" w:styleId="Verzeichnis3">
    <w:name w:val="toc 3"/>
    <w:basedOn w:val="Standard"/>
    <w:next w:val="Standard"/>
    <w:autoRedefine/>
    <w:uiPriority w:val="39"/>
    <w:rsid w:val="00D857F6"/>
    <w:pPr>
      <w:ind w:left="440"/>
    </w:pPr>
  </w:style>
  <w:style w:type="character" w:styleId="Hyperlink">
    <w:name w:val="Hyperlink"/>
    <w:basedOn w:val="Absatz-Standardschriftart"/>
    <w:uiPriority w:val="99"/>
    <w:rsid w:val="00D857F6"/>
    <w:rPr>
      <w:color w:val="0000FF"/>
      <w:u w:val="single"/>
    </w:rPr>
  </w:style>
  <w:style w:type="paragraph" w:styleId="Sprechblasentext">
    <w:name w:val="Balloon Text"/>
    <w:basedOn w:val="Standard"/>
    <w:semiHidden/>
    <w:rsid w:val="008F776E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C03C2"/>
    <w:rPr>
      <w:rFonts w:ascii="Arial" w:hAnsi="Arial"/>
      <w:b/>
      <w:bCs/>
      <w:sz w:val="28"/>
      <w:szCs w:val="24"/>
      <w:lang w:val="de-DE" w:eastAsia="de-DE"/>
    </w:rPr>
  </w:style>
  <w:style w:type="character" w:styleId="Hervorhebung">
    <w:name w:val="Emphasis"/>
    <w:basedOn w:val="Absatz-Standardschriftart"/>
    <w:rsid w:val="00E23F15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067039"/>
    <w:pPr>
      <w:pBdr>
        <w:bottom w:val="single" w:sz="8" w:space="4" w:color="4F81BD" w:themeColor="accent1"/>
      </w:pBdr>
      <w:spacing w:before="240" w:after="600"/>
      <w:contextualSpacing/>
    </w:pPr>
    <w:rPr>
      <w:rFonts w:eastAsiaTheme="majorEastAsia" w:cstheme="majorBidi"/>
      <w:b/>
      <w:color w:val="283D5B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rsid w:val="00067039"/>
    <w:rPr>
      <w:rFonts w:ascii="Arial" w:eastAsiaTheme="majorEastAsia" w:hAnsi="Arial" w:cstheme="majorBidi"/>
      <w:b/>
      <w:color w:val="283D5B"/>
      <w:spacing w:val="5"/>
      <w:kern w:val="28"/>
      <w:sz w:val="40"/>
      <w:szCs w:val="52"/>
      <w:lang w:val="de-DE" w:eastAsia="de-DE"/>
    </w:rPr>
  </w:style>
  <w:style w:type="paragraph" w:styleId="Untertitel">
    <w:name w:val="Subtitle"/>
    <w:basedOn w:val="Standard"/>
    <w:next w:val="Standard"/>
    <w:link w:val="UntertitelZchn"/>
    <w:rsid w:val="00385DAA"/>
    <w:pPr>
      <w:numPr>
        <w:ilvl w:val="1"/>
      </w:numPr>
      <w:spacing w:after="240"/>
    </w:pPr>
    <w:rPr>
      <w:rFonts w:eastAsiaTheme="majorEastAsia" w:cstheme="majorBidi"/>
      <w:i/>
      <w:iCs/>
      <w:color w:val="4F81BD" w:themeColor="accent1"/>
      <w:spacing w:val="15"/>
      <w:sz w:val="36"/>
    </w:rPr>
  </w:style>
  <w:style w:type="character" w:customStyle="1" w:styleId="UntertitelZchn">
    <w:name w:val="Untertitel Zchn"/>
    <w:basedOn w:val="Absatz-Standardschriftart"/>
    <w:link w:val="Untertitel"/>
    <w:rsid w:val="00385DAA"/>
    <w:rPr>
      <w:rFonts w:ascii="Arial" w:eastAsiaTheme="majorEastAsia" w:hAnsi="Arial" w:cstheme="majorBidi"/>
      <w:i/>
      <w:iCs/>
      <w:color w:val="4F81BD" w:themeColor="accent1"/>
      <w:spacing w:val="15"/>
      <w:sz w:val="36"/>
      <w:szCs w:val="24"/>
      <w:lang w:val="de-DE" w:eastAsia="de-DE"/>
    </w:rPr>
  </w:style>
  <w:style w:type="character" w:styleId="IntensiveHervorhebung">
    <w:name w:val="Intense Emphasis"/>
    <w:basedOn w:val="Absatz-Standardschriftart"/>
    <w:uiPriority w:val="21"/>
    <w:rsid w:val="003E0B97"/>
    <w:rPr>
      <w:b/>
      <w:bCs/>
      <w:i/>
      <w:iCs/>
      <w:color w:val="4F81BD" w:themeColor="accent1"/>
    </w:rPr>
  </w:style>
  <w:style w:type="paragraph" w:styleId="Zitat">
    <w:name w:val="Quote"/>
    <w:basedOn w:val="Standard"/>
    <w:next w:val="Standard"/>
    <w:link w:val="ZitatZchn"/>
    <w:uiPriority w:val="29"/>
    <w:rsid w:val="003E0B9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3E0B97"/>
    <w:rPr>
      <w:rFonts w:ascii="Arial" w:hAnsi="Arial"/>
      <w:i/>
      <w:iCs/>
      <w:color w:val="000000" w:themeColor="text1"/>
      <w:sz w:val="22"/>
      <w:szCs w:val="24"/>
      <w:lang w:val="de-DE"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0B9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0B97"/>
    <w:rPr>
      <w:rFonts w:ascii="Arial" w:hAnsi="Arial"/>
      <w:b/>
      <w:bCs/>
      <w:i/>
      <w:iCs/>
      <w:color w:val="4F81BD" w:themeColor="accent1"/>
      <w:sz w:val="22"/>
      <w:szCs w:val="24"/>
      <w:lang w:val="de-DE" w:eastAsia="de-DE"/>
    </w:rPr>
  </w:style>
  <w:style w:type="character" w:styleId="IntensiverVerweis">
    <w:name w:val="Intense Reference"/>
    <w:basedOn w:val="Absatz-Standardschriftart"/>
    <w:uiPriority w:val="32"/>
    <w:rsid w:val="003E0B97"/>
    <w:rPr>
      <w:b/>
      <w:bCs/>
      <w:smallCaps/>
      <w:color w:val="C0504D" w:themeColor="accent2"/>
      <w:spacing w:val="5"/>
      <w:u w:val="single"/>
    </w:rPr>
  </w:style>
  <w:style w:type="paragraph" w:styleId="Listenabsatz">
    <w:name w:val="List Paragraph"/>
    <w:basedOn w:val="Standard"/>
    <w:uiPriority w:val="34"/>
    <w:rsid w:val="009B5CEB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578C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de-CH" w:eastAsia="de-CH"/>
    </w:rPr>
  </w:style>
  <w:style w:type="paragraph" w:customStyle="1" w:styleId="Aufzhlung">
    <w:name w:val="Aufzählung"/>
    <w:basedOn w:val="Standard"/>
    <w:rsid w:val="000C44B4"/>
    <w:pPr>
      <w:numPr>
        <w:numId w:val="2"/>
      </w:numPr>
      <w:spacing w:before="0" w:after="0" w:line="240" w:lineRule="exact"/>
      <w:jc w:val="left"/>
    </w:pPr>
    <w:rPr>
      <w:sz w:val="20"/>
      <w:szCs w:val="22"/>
      <w:lang w:val="de-CH"/>
    </w:rPr>
  </w:style>
  <w:style w:type="table" w:styleId="Tabellenraster">
    <w:name w:val="Table Grid"/>
    <w:basedOn w:val="NormaleTabelle"/>
    <w:rsid w:val="00ED3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rsid w:val="006170B2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6170B2"/>
    <w:rPr>
      <w:rFonts w:ascii="Arial" w:hAnsi="Arial"/>
      <w:lang w:val="de-DE" w:eastAsia="de-DE"/>
    </w:rPr>
  </w:style>
  <w:style w:type="character" w:styleId="Funotenzeichen">
    <w:name w:val="footnote reference"/>
    <w:rsid w:val="006170B2"/>
    <w:rPr>
      <w:vertAlign w:val="superscript"/>
    </w:rPr>
  </w:style>
  <w:style w:type="character" w:styleId="BesuchterLink">
    <w:name w:val="FollowedHyperlink"/>
    <w:basedOn w:val="Absatz-Standardschriftart"/>
    <w:rsid w:val="00DC4964"/>
    <w:rPr>
      <w:color w:val="800080" w:themeColor="followedHyperlink"/>
      <w:u w:val="single"/>
    </w:rPr>
  </w:style>
  <w:style w:type="paragraph" w:customStyle="1" w:styleId="bodytext">
    <w:name w:val="bodytext"/>
    <w:basedOn w:val="Standard"/>
    <w:rsid w:val="0095734E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CH" w:eastAsia="de-CH"/>
    </w:rPr>
  </w:style>
  <w:style w:type="paragraph" w:customStyle="1" w:styleId="PbSLauftext">
    <w:name w:val="PbS_Lauftext"/>
    <w:basedOn w:val="Standard"/>
    <w:rsid w:val="007B6C2C"/>
    <w:pPr>
      <w:spacing w:before="40" w:after="0" w:line="220" w:lineRule="atLeast"/>
    </w:pPr>
    <w:rPr>
      <w:rFonts w:cs="Arial"/>
      <w:color w:val="000000"/>
      <w:spacing w:val="1"/>
      <w:sz w:val="18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606A6B"/>
    <w:rPr>
      <w:rFonts w:ascii="Arial" w:hAnsi="Arial"/>
      <w:sz w:val="22"/>
      <w:szCs w:val="24"/>
      <w:lang w:val="de-DE" w:eastAsia="de-DE"/>
    </w:rPr>
  </w:style>
  <w:style w:type="paragraph" w:styleId="Kommentartext">
    <w:name w:val="annotation text"/>
    <w:basedOn w:val="Standard"/>
    <w:link w:val="KommentartextZchn"/>
    <w:semiHidden/>
    <w:unhideWhenUsed/>
    <w:rsid w:val="00DF07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F078C"/>
    <w:rPr>
      <w:rFonts w:ascii="Arial" w:hAnsi="Arial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DF078C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A56B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A56BA"/>
    <w:rPr>
      <w:rFonts w:ascii="Arial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DA56BA"/>
    <w:rPr>
      <w:rFonts w:ascii="Arial" w:hAnsi="Arial"/>
      <w:sz w:val="22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C074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6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%20Iten\Desktop\EPICT%20temp\13%20Vorlagen_EPICT\Module\EPICT-Modulskript_1_NamedesModul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984C1903D92B43B79E968FC7D7D8D1" ma:contentTypeVersion="2" ma:contentTypeDescription="Ein neues Dokument erstellen." ma:contentTypeScope="" ma:versionID="03a60f19e51db18ae124fd8b155412c8">
  <xsd:schema xmlns:xsd="http://www.w3.org/2001/XMLSchema" xmlns:xs="http://www.w3.org/2001/XMLSchema" xmlns:p="http://schemas.microsoft.com/office/2006/metadata/properties" xmlns:ns2="40e6988e-c25f-4717-aaa5-e5a397e56b52" targetNamespace="http://schemas.microsoft.com/office/2006/metadata/properties" ma:root="true" ma:fieldsID="e16bb91d5a750ba55cfee27f37c580d1" ns2:_="">
    <xsd:import namespace="40e6988e-c25f-4717-aaa5-e5a397e56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6988e-c25f-4717-aaa5-e5a397e56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E88D-7E3A-4F6C-BF4A-208A97114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6988e-c25f-4717-aaa5-e5a397e56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0447C-5138-463C-8009-49EB0CBB9A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809792-6CA4-413D-A96B-334FB64A19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CBB56A-EDE6-460F-9833-625BC24D2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EPICT-Modulskript_1_NamedesModuls.dotx</Template>
  <TotalTime>0</TotalTime>
  <Pages>6</Pages>
  <Words>41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2021-04-30T14:48:00Z</dcterms:created>
  <dcterms:modified xsi:type="dcterms:W3CDTF">2021-04-30T16:50:00Z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  <property fmtid="{D5CDD505-2E9C-101B-9397-08002B2CF9AE}" pid="3" name="ContentTypeId">
    <vt:lpwstr>0x0101003A984C1903D92B43B79E968FC7D7D8D1</vt:lpwstr>
  </property>
  <property fmtid="{D5CDD505-2E9C-101B-9397-08002B2CF9AE}" pid="4" name="Dokumententyp">
    <vt:lpwstr/>
  </property>
</Properties>
</file>